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4750" w:type="pct"/>
        <w:tblLayout w:type="fixed"/>
        <w:tblLook w:val="04A0" w:firstRow="1" w:lastRow="0" w:firstColumn="1" w:lastColumn="0" w:noHBand="0" w:noVBand="1"/>
      </w:tblPr>
      <w:tblGrid>
        <w:gridCol w:w="12312"/>
      </w:tblGrid>
      <w:tr w:rsidR="006F5DBB" w:rsidRPr="00C647B4" w:rsidTr="00605473">
        <w:trPr>
          <w:trHeight w:hRule="exact" w:val="10980"/>
        </w:trPr>
        <w:tc>
          <w:tcPr>
            <w:tcW w:w="5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5DBB" w:rsidRPr="009D20A9" w:rsidRDefault="006F5DBB" w:rsidP="00605473">
            <w:pPr>
              <w:spacing w:after="0"/>
              <w:rPr>
                <w:rFonts w:ascii="Wide Latin" w:hAnsi="Wide Latin"/>
                <w:noProof/>
                <w:color w:val="auto"/>
                <w:sz w:val="28"/>
                <w:szCs w:val="28"/>
                <w:lang w:eastAsia="en-US"/>
              </w:rPr>
            </w:pP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Cooper Black" w:hAnsi="Cooper Black"/>
                <w:color w:val="auto"/>
                <w:sz w:val="28"/>
                <w:szCs w:val="28"/>
              </w:rPr>
              <w:softHyphen/>
            </w:r>
            <w:r w:rsidRPr="009D20A9">
              <w:rPr>
                <w:rFonts w:ascii="Wide Latin" w:hAnsi="Wide Latin"/>
                <w:noProof/>
                <w:color w:val="auto"/>
                <w:sz w:val="28"/>
                <w:szCs w:val="28"/>
                <w:lang w:eastAsia="en-US"/>
              </w:rPr>
              <w:t>Beech Grove</w:t>
            </w:r>
          </w:p>
          <w:p w:rsidR="006F5DBB" w:rsidRPr="00682D69" w:rsidRDefault="006F5DBB" w:rsidP="00605473">
            <w:pPr>
              <w:spacing w:after="0"/>
              <w:rPr>
                <w:rFonts w:ascii="Cooper Black" w:hAnsi="Cooper Black"/>
                <w:noProof/>
                <w:color w:val="auto"/>
                <w:lang w:eastAsia="en-US"/>
              </w:rPr>
            </w:pPr>
            <w:r w:rsidRPr="00682D69">
              <w:rPr>
                <w:rFonts w:ascii="Cooper Black" w:hAnsi="Cooper Black"/>
                <w:noProof/>
                <w:color w:val="auto"/>
                <w:lang w:eastAsia="en-US"/>
              </w:rPr>
              <w:t>Church of the Brethren</w:t>
            </w:r>
          </w:p>
          <w:p w:rsidR="006F5DBB" w:rsidRDefault="006F5DBB" w:rsidP="00605473">
            <w:pPr>
              <w:spacing w:after="0"/>
              <w:rPr>
                <w:b/>
                <w:color w:val="auto"/>
              </w:rPr>
            </w:pPr>
            <w:r w:rsidRPr="00C53D24">
              <w:rPr>
                <w:b/>
                <w:color w:val="auto"/>
              </w:rPr>
              <w:t>3420 Harrison Road</w:t>
            </w:r>
            <w:r>
              <w:rPr>
                <w:b/>
                <w:color w:val="auto"/>
              </w:rPr>
              <w:t xml:space="preserve"> PO Box  27</w:t>
            </w:r>
          </w:p>
          <w:p w:rsidR="006F5DBB" w:rsidRDefault="006F5DBB" w:rsidP="00605473">
            <w:pPr>
              <w:spacing w:after="0"/>
              <w:rPr>
                <w:b/>
                <w:color w:val="auto"/>
              </w:rPr>
            </w:pPr>
            <w:proofErr w:type="spellStart"/>
            <w:r w:rsidRPr="00C53D24">
              <w:rPr>
                <w:b/>
                <w:color w:val="auto"/>
              </w:rPr>
              <w:t>Hollansburg</w:t>
            </w:r>
            <w:proofErr w:type="spellEnd"/>
            <w:r w:rsidRPr="00C53D24">
              <w:rPr>
                <w:b/>
                <w:color w:val="auto"/>
              </w:rPr>
              <w:t>, O</w:t>
            </w:r>
            <w:r>
              <w:rPr>
                <w:b/>
                <w:color w:val="auto"/>
              </w:rPr>
              <w:t>hio</w:t>
            </w:r>
            <w:r w:rsidRPr="00C53D24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 xml:space="preserve">45332  </w:t>
            </w:r>
          </w:p>
          <w:p w:rsidR="006F5DBB" w:rsidRPr="00785759" w:rsidRDefault="00DB3916" w:rsidP="00605473">
            <w:pPr>
              <w:spacing w:after="0"/>
              <w:jc w:val="center"/>
              <w:rPr>
                <w:rFonts w:ascii="Lucida Calligraphy" w:hAnsi="Lucida Calligraphy"/>
                <w:color w:val="auto"/>
                <w:sz w:val="32"/>
                <w:szCs w:val="32"/>
              </w:rPr>
            </w:pPr>
            <w:r>
              <w:rPr>
                <w:rFonts w:ascii="Lucida Calligraphy" w:hAnsi="Lucida Calligraphy"/>
                <w:noProof/>
                <w:color w:val="auto"/>
                <w:sz w:val="32"/>
                <w:szCs w:val="32"/>
                <w:lang w:eastAsia="en-US"/>
              </w:rPr>
              <mc:AlternateContent>
                <mc:Choice Requires="wpg">
                  <w:drawing>
                    <wp:inline distT="0" distB="0" distL="0" distR="0" wp14:anchorId="34227F8D" wp14:editId="2A841346">
                      <wp:extent cx="3295650" cy="2426970"/>
                      <wp:effectExtent l="0" t="0" r="0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5650" cy="2426970"/>
                                <a:chOff x="0" y="0"/>
                                <a:chExt cx="3256915" cy="2489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6915" cy="2442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2442702"/>
                                  <a:ext cx="3256915" cy="46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3916" w:rsidRPr="00244879" w:rsidRDefault="00DB3916" w:rsidP="00DB391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Pr="0024487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4487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" w:history="1">
                                      <w:r w:rsidRPr="0024487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227F8D" id="Group 12" o:spid="_x0000_s1026" style="width:259.5pt;height:191.1pt;mso-position-horizontal-relative:char;mso-position-vertical-relative:line" coordsize="32569,248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width:32569;height:2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izIPEAAAA2wAAAA8AAABkcnMvZG93bnJldi54bWxEj0trwzAQhO+B/gexhd4SOT6U4kYJpQ8I&#10;zSGvll631tYytVbGUh3l33cPgdx2mdmZbxer7Ds10hDbwAbmswIUcR1sy42Bj+Pb9AFUTMgWu8Bk&#10;4EwRVsubyQIrG068p/GQGiUhHCs04FLqK61j7chjnIWeWLSfMHhMsg6NtgOeJNx3uiyKe+2xZWlw&#10;2NOzo/r38OcNrPPLfKN39FrG8LX93o7u/bPMxtzd5qdHUIlyupov12sr+EIvv8gA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izIPEAAAA2wAAAA8AAAAAAAAAAAAAAAAA&#10;nwIAAGRycy9kb3ducmV2LnhtbFBLBQYAAAAABAAEAPcAAACQAwAAAAA=&#10;">
                        <v:imagedata r:id="rId13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" o:spid="_x0000_s1028" type="#_x0000_t202" style="position:absolute;top:24427;width:32569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    <v:textbox>
                          <w:txbxContent>
                            <w:p w:rsidR="00DB3916" w:rsidRPr="00244879" w:rsidRDefault="00DB3916" w:rsidP="00DB39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2448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4487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Pr="002448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6F5DBB" w:rsidRDefault="006F5DBB" w:rsidP="006F5DBB">
            <w:pPr>
              <w:spacing w:after="0"/>
              <w:jc w:val="center"/>
              <w:rPr>
                <w:rFonts w:ascii="Lucida Calligraphy" w:hAnsi="Lucida Calligraphy" w:cs="Courier New"/>
                <w:b/>
                <w:i/>
                <w:color w:val="auto"/>
                <w:sz w:val="32"/>
                <w:szCs w:val="32"/>
              </w:rPr>
            </w:pPr>
            <w:r w:rsidRPr="00316E1F">
              <w:rPr>
                <w:rFonts w:ascii="Cooper Black" w:hAnsi="Cooper Black"/>
                <w:color w:val="auto"/>
                <w:sz w:val="40"/>
                <w:szCs w:val="40"/>
              </w:rPr>
              <w:t>Sun</w:t>
            </w:r>
            <w:r>
              <w:rPr>
                <w:rFonts w:ascii="Cooper Black" w:hAnsi="Cooper Black"/>
                <w:color w:val="auto"/>
                <w:sz w:val="40"/>
                <w:szCs w:val="40"/>
              </w:rPr>
              <w:t xml:space="preserve">day, </w:t>
            </w:r>
            <w:r w:rsidR="00DB3916">
              <w:rPr>
                <w:rFonts w:ascii="Cooper Black" w:hAnsi="Cooper Black"/>
                <w:color w:val="auto"/>
                <w:sz w:val="40"/>
                <w:szCs w:val="40"/>
              </w:rPr>
              <w:t>February 10</w:t>
            </w:r>
            <w:r>
              <w:rPr>
                <w:rFonts w:ascii="Cooper Black" w:hAnsi="Cooper Black"/>
                <w:color w:val="auto"/>
                <w:sz w:val="40"/>
                <w:szCs w:val="40"/>
              </w:rPr>
              <w:t>, 2019</w:t>
            </w:r>
          </w:p>
          <w:p w:rsidR="006F5DBB" w:rsidRDefault="006F5DBB" w:rsidP="006F5DBB">
            <w:pPr>
              <w:spacing w:after="0" w:line="276" w:lineRule="auto"/>
              <w:jc w:val="center"/>
              <w:rPr>
                <w:rFonts w:ascii="Lucida Calligraphy" w:hAnsi="Lucida Calligraphy" w:cs="Courier New"/>
                <w:b/>
                <w:i/>
                <w:color w:val="auto"/>
                <w:sz w:val="32"/>
                <w:szCs w:val="32"/>
              </w:rPr>
            </w:pPr>
            <w:r w:rsidRPr="002271BD">
              <w:rPr>
                <w:rFonts w:ascii="Lucida Calligraphy" w:hAnsi="Lucida Calligraphy" w:cs="Courier New"/>
                <w:b/>
                <w:i/>
                <w:color w:val="auto"/>
                <w:sz w:val="32"/>
                <w:szCs w:val="32"/>
              </w:rPr>
              <w:t>Sunday School</w:t>
            </w:r>
          </w:p>
          <w:p w:rsidR="006F5DBB" w:rsidRDefault="006F5DBB" w:rsidP="006F5DBB">
            <w:pPr>
              <w:spacing w:after="0" w:line="276" w:lineRule="auto"/>
              <w:jc w:val="center"/>
              <w:rPr>
                <w:rFonts w:ascii="Century Gothic" w:hAnsi="Century Gothic" w:cs="Courier New"/>
                <w:b/>
                <w:color w:val="auto"/>
                <w:sz w:val="32"/>
                <w:szCs w:val="32"/>
              </w:rPr>
            </w:pPr>
            <w:r w:rsidRPr="005411C6">
              <w:rPr>
                <w:rFonts w:ascii="Century Gothic" w:hAnsi="Century Gothic" w:cs="Courier New"/>
                <w:b/>
                <w:color w:val="auto"/>
                <w:sz w:val="28"/>
                <w:szCs w:val="28"/>
              </w:rPr>
              <w:t>9:30 am.</w:t>
            </w:r>
          </w:p>
          <w:p w:rsidR="006F5DBB" w:rsidRDefault="006F5DBB" w:rsidP="006F5DBB">
            <w:pPr>
              <w:spacing w:after="0" w:line="276" w:lineRule="auto"/>
              <w:jc w:val="center"/>
              <w:rPr>
                <w:rFonts w:ascii="Century Gothic" w:hAnsi="Century Gothic" w:cs="Courier New"/>
                <w:b/>
                <w:color w:val="auto"/>
                <w:sz w:val="32"/>
                <w:szCs w:val="32"/>
              </w:rPr>
            </w:pPr>
            <w:r w:rsidRPr="002271BD">
              <w:rPr>
                <w:rFonts w:ascii="Lucida Calligraphy" w:hAnsi="Lucida Calligraphy" w:cs="Courier New"/>
                <w:b/>
                <w:i/>
                <w:color w:val="auto"/>
                <w:sz w:val="32"/>
                <w:szCs w:val="32"/>
              </w:rPr>
              <w:t>Fellowship</w:t>
            </w:r>
          </w:p>
          <w:p w:rsidR="006F5DBB" w:rsidRDefault="006F5DBB" w:rsidP="006F5DBB">
            <w:pPr>
              <w:spacing w:after="0" w:line="276" w:lineRule="auto"/>
              <w:jc w:val="center"/>
              <w:rPr>
                <w:rFonts w:ascii="Century Gothic" w:hAnsi="Century Gothic" w:cs="Courier New"/>
                <w:b/>
                <w:color w:val="auto"/>
                <w:sz w:val="36"/>
                <w:szCs w:val="36"/>
              </w:rPr>
            </w:pPr>
            <w:r w:rsidRPr="005411C6">
              <w:rPr>
                <w:rFonts w:ascii="Century Gothic" w:hAnsi="Century Gothic" w:cs="Courier New"/>
                <w:b/>
                <w:color w:val="auto"/>
                <w:sz w:val="28"/>
                <w:szCs w:val="28"/>
              </w:rPr>
              <w:t>10:15 am.</w:t>
            </w:r>
            <w:r w:rsidRPr="00AC1ADE">
              <w:rPr>
                <w:rFonts w:ascii="Century Gothic" w:hAnsi="Century Gothic" w:cs="Courier New"/>
                <w:b/>
                <w:color w:val="auto"/>
                <w:sz w:val="36"/>
                <w:szCs w:val="36"/>
              </w:rPr>
              <w:t xml:space="preserve">                               </w:t>
            </w:r>
          </w:p>
          <w:p w:rsidR="006F5DBB" w:rsidRPr="006F5DBB" w:rsidRDefault="006F5DBB" w:rsidP="006F5DBB">
            <w:pPr>
              <w:spacing w:after="0" w:line="276" w:lineRule="auto"/>
              <w:jc w:val="center"/>
              <w:rPr>
                <w:rFonts w:ascii="Lucida Calligraphy" w:hAnsi="Lucida Calligraphy" w:cs="Courier New"/>
                <w:b/>
                <w:i/>
                <w:color w:val="auto"/>
                <w:sz w:val="32"/>
                <w:szCs w:val="32"/>
              </w:rPr>
            </w:pPr>
            <w:r w:rsidRPr="000D0F9C">
              <w:rPr>
                <w:rFonts w:ascii="Lucida Calligraphy" w:hAnsi="Lucida Calligraphy" w:cs="Courier New"/>
                <w:b/>
                <w:color w:val="auto"/>
                <w:sz w:val="36"/>
                <w:szCs w:val="36"/>
              </w:rPr>
              <w:t>W</w:t>
            </w:r>
            <w:r>
              <w:rPr>
                <w:rFonts w:ascii="Lucida Calligraphy" w:hAnsi="Lucida Calligraphy" w:cs="Courier New"/>
                <w:b/>
                <w:color w:val="auto"/>
                <w:sz w:val="36"/>
                <w:szCs w:val="36"/>
              </w:rPr>
              <w:t>orship Service</w:t>
            </w:r>
          </w:p>
          <w:p w:rsidR="006F5DBB" w:rsidRPr="00AC1ADE" w:rsidRDefault="006F5DBB" w:rsidP="006F5DBB">
            <w:pPr>
              <w:spacing w:after="0" w:line="276" w:lineRule="auto"/>
              <w:jc w:val="center"/>
              <w:rPr>
                <w:rFonts w:ascii="Century Gothic" w:hAnsi="Century Gothic" w:cs="Courier New"/>
                <w:b/>
                <w:color w:val="auto"/>
                <w:sz w:val="36"/>
                <w:szCs w:val="36"/>
              </w:rPr>
            </w:pPr>
            <w:r w:rsidRPr="00AC1ADE">
              <w:rPr>
                <w:rFonts w:ascii="Century Gothic" w:hAnsi="Century Gothic" w:cs="Courier New"/>
                <w:b/>
                <w:color w:val="auto"/>
                <w:sz w:val="36"/>
                <w:szCs w:val="36"/>
              </w:rPr>
              <w:t xml:space="preserve">10:30 </w:t>
            </w:r>
            <w:r>
              <w:rPr>
                <w:rFonts w:ascii="Century Gothic" w:hAnsi="Century Gothic" w:cs="Courier New"/>
                <w:b/>
                <w:color w:val="auto"/>
                <w:sz w:val="36"/>
                <w:szCs w:val="36"/>
              </w:rPr>
              <w:t>am</w:t>
            </w:r>
            <w:r w:rsidRPr="00AC1ADE">
              <w:rPr>
                <w:rFonts w:ascii="Century Gothic" w:hAnsi="Century Gothic" w:cs="Courier New"/>
                <w:b/>
                <w:color w:val="auto"/>
                <w:sz w:val="36"/>
                <w:szCs w:val="36"/>
              </w:rPr>
              <w:t>.</w:t>
            </w:r>
          </w:p>
          <w:p w:rsidR="006F5DBB" w:rsidRPr="00C647B4" w:rsidRDefault="006F5DBB" w:rsidP="00605473">
            <w:pPr>
              <w:pStyle w:val="Heading1"/>
              <w:spacing w:after="0"/>
              <w:outlineLvl w:val="0"/>
              <w:rPr>
                <w:rFonts w:ascii="Wide Latin" w:hAnsi="Wide Latin"/>
                <w:color w:val="auto"/>
                <w:sz w:val="36"/>
                <w:szCs w:val="36"/>
              </w:rPr>
            </w:pPr>
          </w:p>
        </w:tc>
      </w:tr>
    </w:tbl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256351" w:rsidRDefault="00256351" w:rsidP="00991588">
      <w:pPr>
        <w:spacing w:after="200"/>
        <w:rPr>
          <w:rFonts w:asciiTheme="majorHAnsi" w:hAnsiTheme="majorHAnsi"/>
          <w:color w:val="auto"/>
        </w:rPr>
      </w:pPr>
    </w:p>
    <w:p w:rsidR="006F5DBB" w:rsidRDefault="006F5DBB"/>
    <w:p w:rsidR="006F5DBB" w:rsidRDefault="006F5DBB"/>
    <w:tbl>
      <w:tblPr>
        <w:tblpPr w:leftFromText="187" w:rightFromText="187" w:vertAnchor="text" w:horzAnchor="margin" w:tblpY="76"/>
        <w:tblOverlap w:val="never"/>
        <w:tblW w:w="4375" w:type="pct"/>
        <w:tblLayout w:type="fixed"/>
        <w:tblLook w:val="04A0" w:firstRow="1" w:lastRow="0" w:firstColumn="1" w:lastColumn="0" w:noHBand="0" w:noVBand="1"/>
      </w:tblPr>
      <w:tblGrid>
        <w:gridCol w:w="11340"/>
      </w:tblGrid>
      <w:tr w:rsidR="006F5DBB" w:rsidRPr="001B3E19" w:rsidTr="006F5DBB">
        <w:trPr>
          <w:trHeight w:hRule="exact" w:val="11711"/>
        </w:trPr>
        <w:tc>
          <w:tcPr>
            <w:tcW w:w="11340" w:type="dxa"/>
          </w:tcPr>
          <w:p w:rsidR="006F5DBB" w:rsidRDefault="006F5DBB" w:rsidP="00605473">
            <w:pPr>
              <w:pStyle w:val="Names"/>
              <w:pBdr>
                <w:top w:val="thickThinSmallGap" w:sz="24" w:space="1" w:color="auto"/>
                <w:left w:val="thickThinSmallGap" w:sz="24" w:space="4" w:color="auto"/>
                <w:bottom w:val="thinThickSmallGap" w:sz="24" w:space="1" w:color="auto"/>
                <w:right w:val="thinThickSmallGap" w:sz="24" w:space="4" w:color="auto"/>
              </w:pBdr>
              <w:jc w:val="center"/>
              <w:rPr>
                <w:rFonts w:asciiTheme="majorHAnsi" w:hAnsiTheme="majorHAnsi"/>
                <w:i w:val="0"/>
                <w:color w:val="auto"/>
              </w:rPr>
            </w:pPr>
            <w:r w:rsidRPr="001B3E19">
              <w:rPr>
                <w:rFonts w:asciiTheme="majorHAnsi" w:hAnsiTheme="majorHAnsi"/>
                <w:i w:val="0"/>
                <w:color w:val="auto"/>
              </w:rPr>
              <w:lastRenderedPageBreak/>
              <w:t>Morning Worship Service</w:t>
            </w:r>
          </w:p>
          <w:p w:rsidR="006F5DBB" w:rsidRPr="003927B8" w:rsidRDefault="006F5DBB" w:rsidP="00605473">
            <w:pPr>
              <w:pStyle w:val="Names"/>
              <w:pBdr>
                <w:top w:val="thickThinSmallGap" w:sz="24" w:space="1" w:color="auto"/>
                <w:left w:val="thickThinSmallGap" w:sz="24" w:space="4" w:color="auto"/>
                <w:bottom w:val="thinThickSmallGap" w:sz="24" w:space="1" w:color="auto"/>
                <w:right w:val="thinThickSmallGap" w:sz="24" w:space="4" w:color="auto"/>
              </w:pBdr>
              <w:jc w:val="center"/>
              <w:rPr>
                <w:rFonts w:ascii="Eras Bold ITC" w:hAnsi="Eras Bold ITC"/>
                <w:i w:val="0"/>
                <w:color w:val="auto"/>
                <w:sz w:val="40"/>
                <w:szCs w:val="40"/>
              </w:rPr>
            </w:pPr>
            <w:r w:rsidRPr="003927B8">
              <w:rPr>
                <w:rFonts w:ascii="Eras Bold ITC" w:hAnsi="Eras Bold ITC"/>
                <w:i w:val="0"/>
                <w:color w:val="auto"/>
                <w:sz w:val="40"/>
                <w:szCs w:val="40"/>
              </w:rPr>
              <w:t>WELCOME</w:t>
            </w:r>
          </w:p>
          <w:p w:rsidR="006F5DBB" w:rsidRPr="001B3E19" w:rsidRDefault="006F5DBB" w:rsidP="00605473">
            <w:pPr>
              <w:pStyle w:val="Names"/>
              <w:tabs>
                <w:tab w:val="left" w:pos="1230"/>
                <w:tab w:val="right" w:pos="6192"/>
              </w:tabs>
              <w:spacing w:after="0"/>
              <w:rPr>
                <w:rFonts w:asciiTheme="majorHAnsi" w:hAnsiTheme="majorHAnsi" w:cs="Arimo"/>
                <w:color w:val="auto"/>
              </w:rPr>
            </w:pPr>
            <w:r w:rsidRPr="001B3E19">
              <w:rPr>
                <w:rFonts w:asciiTheme="majorHAnsi" w:hAnsiTheme="majorHAnsi" w:cs="Arial"/>
                <w:b/>
                <w:color w:val="auto"/>
              </w:rPr>
              <w:t xml:space="preserve">                            </w:t>
            </w:r>
            <w:r w:rsidRPr="001B3E19">
              <w:rPr>
                <w:rFonts w:asciiTheme="majorHAnsi" w:hAnsiTheme="majorHAnsi" w:cs="Arimo"/>
                <w:i w:val="0"/>
                <w:color w:val="auto"/>
              </w:rPr>
              <w:t xml:space="preserve">        </w:t>
            </w:r>
          </w:p>
          <w:p w:rsidR="00DB3916" w:rsidRDefault="00DB3916" w:rsidP="00DB3916">
            <w:pPr>
              <w:pStyle w:val="Names"/>
              <w:tabs>
                <w:tab w:val="left" w:pos="1230"/>
                <w:tab w:val="right" w:pos="6192"/>
              </w:tabs>
              <w:spacing w:after="0"/>
              <w:rPr>
                <w:rFonts w:asciiTheme="majorHAnsi" w:hAnsiTheme="majorHAnsi" w:cs="Arimo"/>
                <w:color w:val="auto"/>
              </w:rPr>
            </w:pPr>
            <w:r w:rsidRPr="001B3E19">
              <w:rPr>
                <w:rFonts w:asciiTheme="majorHAnsi" w:hAnsiTheme="majorHAnsi" w:cs="Arimo"/>
                <w:color w:val="auto"/>
              </w:rPr>
              <w:t xml:space="preserve">Prelude       </w:t>
            </w:r>
            <w:r>
              <w:rPr>
                <w:rFonts w:asciiTheme="majorHAnsi" w:hAnsiTheme="majorHAnsi" w:cs="Arimo"/>
                <w:color w:val="auto"/>
              </w:rPr>
              <w:t xml:space="preserve">         </w:t>
            </w:r>
            <w:r w:rsidRPr="001B3E19">
              <w:rPr>
                <w:rFonts w:asciiTheme="majorHAnsi" w:hAnsiTheme="majorHAnsi" w:cs="Arimo"/>
                <w:color w:val="auto"/>
              </w:rPr>
              <w:t xml:space="preserve">  </w:t>
            </w:r>
            <w:r>
              <w:rPr>
                <w:rFonts w:asciiTheme="majorHAnsi" w:hAnsiTheme="majorHAnsi" w:cs="Arimo"/>
                <w:color w:val="auto"/>
              </w:rPr>
              <w:t xml:space="preserve">                             </w:t>
            </w:r>
          </w:p>
          <w:p w:rsidR="00DB3916" w:rsidRPr="00A95DCD" w:rsidRDefault="00DB3916" w:rsidP="00DB3916">
            <w:pPr>
              <w:pStyle w:val="Names"/>
              <w:tabs>
                <w:tab w:val="left" w:pos="1230"/>
                <w:tab w:val="right" w:pos="6192"/>
              </w:tabs>
              <w:spacing w:after="0"/>
              <w:rPr>
                <w:rFonts w:cs="Arimo"/>
                <w:i w:val="0"/>
                <w:color w:val="auto"/>
              </w:rPr>
            </w:pPr>
            <w:r>
              <w:rPr>
                <w:rFonts w:asciiTheme="majorHAnsi" w:hAnsiTheme="majorHAnsi" w:cs="Arimo"/>
                <w:color w:val="auto"/>
              </w:rPr>
              <w:t>Lighting of the Candles</w:t>
            </w:r>
            <w:r w:rsidRPr="00A95DCD">
              <w:rPr>
                <w:rFonts w:cs="Arimo"/>
                <w:i w:val="0"/>
                <w:color w:val="auto"/>
              </w:rPr>
              <w:t xml:space="preserve">    </w:t>
            </w:r>
          </w:p>
          <w:p w:rsidR="00DB3916" w:rsidRDefault="00DB3916" w:rsidP="00DB3916">
            <w:pPr>
              <w:pStyle w:val="Names"/>
              <w:tabs>
                <w:tab w:val="left" w:pos="1230"/>
                <w:tab w:val="right" w:pos="6192"/>
              </w:tabs>
              <w:spacing w:after="0"/>
              <w:rPr>
                <w:rFonts w:asciiTheme="majorHAnsi" w:hAnsiTheme="majorHAnsi" w:cs="Arimo"/>
                <w:i w:val="0"/>
                <w:color w:val="auto"/>
              </w:rPr>
            </w:pPr>
            <w:r w:rsidRPr="001031D9">
              <w:rPr>
                <w:rFonts w:asciiTheme="majorHAnsi" w:hAnsiTheme="majorHAnsi" w:cs="Arimo"/>
                <w:b/>
                <w:i w:val="0"/>
                <w:color w:val="auto"/>
              </w:rPr>
              <w:t>Welcome</w:t>
            </w:r>
            <w:r>
              <w:rPr>
                <w:rFonts w:asciiTheme="majorHAnsi" w:hAnsiTheme="majorHAnsi" w:cs="Arimo"/>
                <w:i w:val="0"/>
                <w:color w:val="auto"/>
              </w:rPr>
              <w:t xml:space="preserve">                             </w:t>
            </w:r>
            <w:r w:rsidRPr="001031D9">
              <w:rPr>
                <w:rFonts w:asciiTheme="majorHAnsi" w:hAnsiTheme="majorHAnsi" w:cs="Arimo"/>
                <w:b/>
                <w:color w:val="auto"/>
              </w:rPr>
              <w:t>Worship Leader:</w:t>
            </w:r>
            <w:r>
              <w:rPr>
                <w:rFonts w:asciiTheme="majorHAnsi" w:hAnsiTheme="majorHAnsi" w:cs="Arimo"/>
                <w:b/>
                <w:color w:val="auto"/>
              </w:rPr>
              <w:t xml:space="preserve"> </w:t>
            </w:r>
            <w:r>
              <w:rPr>
                <w:rFonts w:asciiTheme="majorHAnsi" w:hAnsiTheme="majorHAnsi" w:cs="Arimo"/>
                <w:i w:val="0"/>
                <w:color w:val="auto"/>
              </w:rPr>
              <w:t xml:space="preserve">Mark Ashworth </w:t>
            </w:r>
            <w:r w:rsidRPr="001B3E19">
              <w:rPr>
                <w:rFonts w:asciiTheme="majorHAnsi" w:hAnsiTheme="majorHAnsi" w:cs="Arimo"/>
                <w:i w:val="0"/>
                <w:color w:val="auto"/>
              </w:rPr>
              <w:t xml:space="preserve">        </w:t>
            </w:r>
          </w:p>
          <w:p w:rsidR="00DB3916" w:rsidRDefault="00DB3916" w:rsidP="00DB3916">
            <w:pPr>
              <w:pStyle w:val="Names"/>
              <w:tabs>
                <w:tab w:val="left" w:pos="1230"/>
                <w:tab w:val="right" w:pos="6192"/>
              </w:tabs>
              <w:spacing w:after="0"/>
              <w:jc w:val="center"/>
              <w:rPr>
                <w:rFonts w:asciiTheme="majorHAnsi" w:hAnsiTheme="majorHAnsi" w:cs="Arimo"/>
                <w:i w:val="0"/>
                <w:color w:val="auto"/>
                <w:sz w:val="22"/>
                <w:szCs w:val="22"/>
              </w:rPr>
            </w:pPr>
            <w:r w:rsidRPr="00EC416F">
              <w:rPr>
                <w:rFonts w:asciiTheme="majorHAnsi" w:hAnsiTheme="majorHAnsi" w:cs="Arimo"/>
                <w:i w:val="0"/>
                <w:color w:val="auto"/>
                <w:sz w:val="22"/>
                <w:szCs w:val="22"/>
              </w:rPr>
              <w:t>Announcements/Joys and Concerns/Prayer</w:t>
            </w: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mo"/>
                <w:b/>
                <w:color w:val="auto"/>
                <w:sz w:val="18"/>
                <w:szCs w:val="18"/>
              </w:rPr>
            </w:pPr>
            <w:r>
              <w:rPr>
                <w:rFonts w:asciiTheme="majorHAnsi" w:hAnsiTheme="majorHAnsi" w:cs="Arimo"/>
                <w:b/>
                <w:color w:val="auto"/>
              </w:rPr>
              <w:t>Hymn of Worship</w:t>
            </w:r>
            <w:r w:rsidRPr="0096790F">
              <w:rPr>
                <w:rFonts w:asciiTheme="majorHAnsi" w:hAnsiTheme="majorHAnsi" w:cs="Arimo"/>
                <w:b/>
                <w:color w:val="auto"/>
              </w:rPr>
              <w:t>:</w:t>
            </w:r>
            <w:r>
              <w:rPr>
                <w:rFonts w:asciiTheme="majorHAnsi" w:hAnsiTheme="majorHAnsi" w:cs="Arimo"/>
                <w:color w:val="auto"/>
              </w:rPr>
              <w:t xml:space="preserve">            </w:t>
            </w:r>
            <w:r w:rsidRPr="009F7183">
              <w:rPr>
                <w:rFonts w:asciiTheme="majorHAnsi" w:hAnsiTheme="majorHAnsi" w:cs="Arimo"/>
                <w:b/>
                <w:color w:val="auto"/>
              </w:rPr>
              <w:t>“</w:t>
            </w:r>
            <w:r>
              <w:rPr>
                <w:rFonts w:asciiTheme="majorHAnsi" w:hAnsiTheme="majorHAnsi" w:cs="Arimo"/>
                <w:b/>
                <w:color w:val="auto"/>
              </w:rPr>
              <w:t>Love Lifted Me</w:t>
            </w:r>
            <w:r w:rsidRPr="009F7183">
              <w:rPr>
                <w:rFonts w:asciiTheme="majorHAnsi" w:hAnsiTheme="majorHAnsi" w:cs="Arimo"/>
                <w:b/>
                <w:color w:val="auto"/>
              </w:rPr>
              <w:t>”</w:t>
            </w:r>
            <w:r>
              <w:rPr>
                <w:rFonts w:asciiTheme="majorHAnsi" w:hAnsiTheme="majorHAnsi" w:cs="Arimo"/>
                <w:color w:val="auto"/>
              </w:rPr>
              <w:t xml:space="preserve">              </w:t>
            </w:r>
            <w:r w:rsidRPr="00781720">
              <w:rPr>
                <w:rFonts w:asciiTheme="majorHAnsi" w:hAnsiTheme="majorHAnsi" w:cs="Arimo"/>
                <w:b/>
                <w:color w:val="auto"/>
                <w:sz w:val="20"/>
                <w:szCs w:val="20"/>
              </w:rPr>
              <w:t>Page 508 R</w:t>
            </w:r>
          </w:p>
          <w:p w:rsidR="00DB3916" w:rsidRPr="00244879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mo"/>
                <w:color w:val="auto"/>
                <w:sz w:val="16"/>
                <w:szCs w:val="16"/>
              </w:rPr>
            </w:pP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mo"/>
                <w:b/>
                <w:color w:val="auto"/>
              </w:rPr>
            </w:pPr>
            <w:r>
              <w:rPr>
                <w:rFonts w:asciiTheme="majorHAnsi" w:hAnsiTheme="majorHAnsi" w:cs="Arimo"/>
                <w:b/>
                <w:color w:val="auto"/>
              </w:rPr>
              <w:t xml:space="preserve">Time of </w:t>
            </w:r>
            <w:r w:rsidRPr="000E5C87">
              <w:rPr>
                <w:rFonts w:asciiTheme="majorHAnsi" w:hAnsiTheme="majorHAnsi" w:cs="Arimo"/>
                <w:b/>
                <w:color w:val="auto"/>
              </w:rPr>
              <w:t>Greeting and Fellowship</w:t>
            </w: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mo"/>
                <w:color w:val="auto"/>
                <w:sz w:val="16"/>
                <w:szCs w:val="16"/>
              </w:rPr>
            </w:pP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mo"/>
                <w:b/>
                <w:color w:val="auto"/>
              </w:rPr>
            </w:pPr>
            <w:r w:rsidRPr="00C15EE1">
              <w:rPr>
                <w:rFonts w:asciiTheme="majorHAnsi" w:hAnsiTheme="majorHAnsi" w:cs="Arimo"/>
                <w:b/>
                <w:color w:val="auto"/>
              </w:rPr>
              <w:t>Call to Worship</w:t>
            </w: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22222"/>
              </w:rPr>
            </w:pPr>
            <w:r w:rsidRPr="007A73ED">
              <w:rPr>
                <w:rFonts w:ascii="Arial" w:hAnsi="Arial" w:cs="Arial"/>
                <w:b/>
                <w:color w:val="222222"/>
              </w:rPr>
              <w:t>L:</w:t>
            </w:r>
            <w:r>
              <w:rPr>
                <w:rFonts w:ascii="Arial" w:hAnsi="Arial" w:cs="Arial"/>
                <w:color w:val="222222"/>
              </w:rPr>
              <w:t xml:space="preserve"> </w:t>
            </w:r>
            <w:r w:rsidRPr="007A73ED">
              <w:rPr>
                <w:rFonts w:ascii="Arial" w:hAnsi="Arial" w:cs="Arial"/>
                <w:color w:val="222222"/>
              </w:rPr>
              <w:t xml:space="preserve">Lord of light and hope, be with us this day as we have </w:t>
            </w: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 xml:space="preserve">    </w:t>
            </w:r>
            <w:proofErr w:type="gramStart"/>
            <w:r w:rsidRPr="007A73ED">
              <w:rPr>
                <w:rFonts w:ascii="Arial" w:hAnsi="Arial" w:cs="Arial"/>
                <w:color w:val="222222"/>
              </w:rPr>
              <w:t>gathered</w:t>
            </w:r>
            <w:proofErr w:type="gramEnd"/>
            <w:r w:rsidRPr="007A73ED">
              <w:rPr>
                <w:rFonts w:ascii="Arial" w:hAnsi="Arial" w:cs="Arial"/>
                <w:color w:val="222222"/>
              </w:rPr>
              <w:t xml:space="preserve"> to hear your word. </w:t>
            </w: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222222"/>
              </w:rPr>
            </w:pPr>
            <w:r w:rsidRPr="007A73ED">
              <w:rPr>
                <w:rFonts w:ascii="Arial" w:hAnsi="Arial" w:cs="Arial"/>
                <w:b/>
                <w:color w:val="222222"/>
              </w:rPr>
              <w:t xml:space="preserve">P: Help us open our hearts to the commandments to love, </w:t>
            </w:r>
          </w:p>
          <w:p w:rsidR="00DB3916" w:rsidRPr="007A73ED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222222"/>
              </w:rPr>
            </w:pPr>
            <w:r>
              <w:rPr>
                <w:rFonts w:ascii="Arial" w:hAnsi="Arial" w:cs="Arial"/>
                <w:b/>
                <w:color w:val="222222"/>
              </w:rPr>
              <w:t xml:space="preserve">    </w:t>
            </w:r>
            <w:proofErr w:type="gramStart"/>
            <w:r w:rsidRPr="007A73ED">
              <w:rPr>
                <w:rFonts w:ascii="Arial" w:hAnsi="Arial" w:cs="Arial"/>
                <w:b/>
                <w:color w:val="222222"/>
              </w:rPr>
              <w:t>even</w:t>
            </w:r>
            <w:proofErr w:type="gramEnd"/>
            <w:r w:rsidRPr="007A73ED">
              <w:rPr>
                <w:rFonts w:ascii="Arial" w:hAnsi="Arial" w:cs="Arial"/>
                <w:b/>
                <w:color w:val="222222"/>
              </w:rPr>
              <w:t xml:space="preserve"> when loving is difficult. </w:t>
            </w: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22222"/>
              </w:rPr>
            </w:pPr>
            <w:r w:rsidRPr="007A73ED">
              <w:rPr>
                <w:rFonts w:ascii="Arial" w:hAnsi="Arial" w:cs="Arial"/>
                <w:b/>
                <w:color w:val="222222"/>
              </w:rPr>
              <w:t>L:</w:t>
            </w:r>
            <w:r>
              <w:rPr>
                <w:rFonts w:ascii="Arial" w:hAnsi="Arial" w:cs="Arial"/>
                <w:color w:val="222222"/>
              </w:rPr>
              <w:t xml:space="preserve"> </w:t>
            </w:r>
            <w:r w:rsidRPr="007A73ED">
              <w:rPr>
                <w:rFonts w:ascii="Arial" w:hAnsi="Arial" w:cs="Arial"/>
                <w:color w:val="222222"/>
              </w:rPr>
              <w:t xml:space="preserve">Give us the courage to be people who will commit their </w:t>
            </w: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 xml:space="preserve">    </w:t>
            </w:r>
            <w:proofErr w:type="gramStart"/>
            <w:r w:rsidRPr="007A73ED">
              <w:rPr>
                <w:rFonts w:ascii="Arial" w:hAnsi="Arial" w:cs="Arial"/>
                <w:color w:val="222222"/>
              </w:rPr>
              <w:t>whole</w:t>
            </w:r>
            <w:proofErr w:type="gramEnd"/>
            <w:r w:rsidRPr="007A73ED">
              <w:rPr>
                <w:rFonts w:ascii="Arial" w:hAnsi="Arial" w:cs="Arial"/>
                <w:color w:val="222222"/>
              </w:rPr>
              <w:t xml:space="preserve"> lives in your service.</w:t>
            </w:r>
          </w:p>
          <w:p w:rsidR="00DB3916" w:rsidRPr="007A73ED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222222"/>
              </w:rPr>
            </w:pPr>
            <w:r w:rsidRPr="007A73ED">
              <w:rPr>
                <w:rFonts w:ascii="Arial" w:hAnsi="Arial" w:cs="Arial"/>
                <w:b/>
                <w:color w:val="222222"/>
              </w:rPr>
              <w:t xml:space="preserve">P: God has called us to be people of love. </w:t>
            </w: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Style w:val="Strong"/>
                <w:rFonts w:ascii="Arial" w:hAnsi="Arial" w:cs="Arial"/>
                <w:color w:val="222222"/>
                <w:bdr w:val="none" w:sz="0" w:space="0" w:color="auto" w:frame="1"/>
              </w:rPr>
            </w:pPr>
            <w:r w:rsidRPr="007A73ED">
              <w:rPr>
                <w:rFonts w:ascii="Arial" w:hAnsi="Arial" w:cs="Arial"/>
                <w:b/>
                <w:color w:val="222222"/>
              </w:rPr>
              <w:t>L:</w:t>
            </w:r>
            <w:r w:rsidRPr="007A73ED">
              <w:rPr>
                <w:rFonts w:ascii="Arial" w:hAnsi="Arial" w:cs="Arial"/>
                <w:color w:val="222222"/>
              </w:rPr>
              <w:t xml:space="preserve"> Truly loving can sometimes be difficult</w:t>
            </w:r>
            <w:r w:rsidRPr="007A73ED">
              <w:rPr>
                <w:rFonts w:ascii="Arial" w:hAnsi="Arial" w:cs="Arial"/>
                <w:color w:val="222222"/>
              </w:rPr>
              <w:br/>
            </w:r>
            <w:r w:rsidRPr="007A73ED">
              <w:rPr>
                <w:rStyle w:val="Strong"/>
                <w:rFonts w:ascii="Arial" w:hAnsi="Arial" w:cs="Arial"/>
                <w:color w:val="222222"/>
                <w:bdr w:val="none" w:sz="0" w:space="0" w:color="auto" w:frame="1"/>
              </w:rPr>
              <w:t xml:space="preserve">P: Yet we are called to reach beyond the difficulty with </w:t>
            </w:r>
          </w:p>
          <w:p w:rsidR="00DB3916" w:rsidRPr="007A73ED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22222"/>
              </w:rPr>
            </w:pPr>
            <w:r>
              <w:rPr>
                <w:rStyle w:val="Strong"/>
                <w:rFonts w:ascii="Arial" w:hAnsi="Arial" w:cs="Arial"/>
                <w:color w:val="222222"/>
                <w:bdr w:val="none" w:sz="0" w:space="0" w:color="auto" w:frame="1"/>
              </w:rPr>
              <w:t xml:space="preserve">     </w:t>
            </w:r>
            <w:proofErr w:type="gramStart"/>
            <w:r>
              <w:rPr>
                <w:rStyle w:val="Strong"/>
                <w:rFonts w:ascii="Arial" w:hAnsi="Arial" w:cs="Arial"/>
                <w:color w:val="222222"/>
                <w:bdr w:val="none" w:sz="0" w:space="0" w:color="auto" w:frame="1"/>
              </w:rPr>
              <w:t>c</w:t>
            </w:r>
            <w:r w:rsidRPr="007A73ED">
              <w:rPr>
                <w:rStyle w:val="Strong"/>
                <w:rFonts w:ascii="Arial" w:hAnsi="Arial" w:cs="Arial"/>
                <w:color w:val="222222"/>
                <w:bdr w:val="none" w:sz="0" w:space="0" w:color="auto" w:frame="1"/>
              </w:rPr>
              <w:t>ompassion</w:t>
            </w:r>
            <w:proofErr w:type="gramEnd"/>
            <w:r>
              <w:rPr>
                <w:rStyle w:val="Strong"/>
                <w:rFonts w:ascii="Arial" w:hAnsi="Arial" w:cs="Arial"/>
                <w:color w:val="222222"/>
                <w:bdr w:val="none" w:sz="0" w:space="0" w:color="auto" w:frame="1"/>
              </w:rPr>
              <w:t xml:space="preserve"> and love. </w:t>
            </w:r>
            <w:r w:rsidRPr="007A73ED">
              <w:rPr>
                <w:rFonts w:ascii="Arial" w:hAnsi="Arial" w:cs="Arial"/>
                <w:color w:val="222222"/>
              </w:rPr>
              <w:t xml:space="preserve"> </w:t>
            </w:r>
          </w:p>
          <w:p w:rsidR="00DB3916" w:rsidRPr="007A73ED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222222"/>
              </w:rPr>
            </w:pPr>
            <w:r w:rsidRPr="007A73ED">
              <w:rPr>
                <w:rFonts w:ascii="Arial" w:hAnsi="Arial" w:cs="Arial"/>
                <w:b/>
                <w:color w:val="222222"/>
              </w:rPr>
              <w:t>All: For we ask this</w:t>
            </w:r>
            <w:r>
              <w:rPr>
                <w:rFonts w:ascii="Arial" w:hAnsi="Arial" w:cs="Arial"/>
                <w:b/>
                <w:color w:val="222222"/>
              </w:rPr>
              <w:t xml:space="preserve"> all</w:t>
            </w:r>
            <w:r w:rsidRPr="007A73ED">
              <w:rPr>
                <w:rFonts w:ascii="Arial" w:hAnsi="Arial" w:cs="Arial"/>
                <w:b/>
                <w:color w:val="222222"/>
              </w:rPr>
              <w:t xml:space="preserve"> in Jesus’ Name. AMEN.</w:t>
            </w:r>
            <w:r>
              <w:rPr>
                <w:rFonts w:ascii="Arial" w:hAnsi="Arial" w:cs="Arial"/>
                <w:b/>
                <w:color w:val="222222"/>
              </w:rPr>
              <w:t xml:space="preserve"> </w:t>
            </w: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mo"/>
                <w:color w:val="auto"/>
                <w:sz w:val="16"/>
                <w:szCs w:val="16"/>
              </w:rPr>
            </w:pP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mo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="Arimo"/>
                <w:b/>
                <w:color w:val="auto"/>
              </w:rPr>
              <w:t xml:space="preserve">Hymn of Praise:           </w:t>
            </w:r>
            <w:r w:rsidRPr="00DF7267">
              <w:rPr>
                <w:rFonts w:asciiTheme="majorHAnsi" w:hAnsiTheme="majorHAnsi" w:cs="Arimo"/>
                <w:b/>
                <w:color w:val="auto"/>
                <w:sz w:val="22"/>
                <w:szCs w:val="22"/>
              </w:rPr>
              <w:t>“</w:t>
            </w:r>
            <w:r>
              <w:rPr>
                <w:rFonts w:asciiTheme="majorHAnsi" w:hAnsiTheme="majorHAnsi" w:cs="Arimo"/>
                <w:b/>
                <w:color w:val="auto"/>
                <w:sz w:val="22"/>
                <w:szCs w:val="22"/>
              </w:rPr>
              <w:t>I Love You, Lord</w:t>
            </w:r>
            <w:r w:rsidRPr="00DF7267">
              <w:rPr>
                <w:rFonts w:asciiTheme="majorHAnsi" w:hAnsiTheme="majorHAnsi" w:cs="Arimo"/>
                <w:b/>
                <w:color w:val="auto"/>
                <w:sz w:val="22"/>
                <w:szCs w:val="22"/>
              </w:rPr>
              <w:t>”</w:t>
            </w:r>
            <w:r>
              <w:rPr>
                <w:rFonts w:asciiTheme="majorHAnsi" w:hAnsiTheme="majorHAnsi" w:cs="Arimo"/>
                <w:b/>
                <w:color w:val="auto"/>
              </w:rPr>
              <w:t xml:space="preserve">  </w:t>
            </w:r>
            <w:r>
              <w:rPr>
                <w:rFonts w:asciiTheme="majorHAnsi" w:hAnsiTheme="majorHAnsi" w:cs="Arimo"/>
                <w:b/>
                <w:color w:val="auto"/>
                <w:sz w:val="20"/>
                <w:szCs w:val="20"/>
              </w:rPr>
              <w:t xml:space="preserve">                  </w:t>
            </w:r>
            <w:r w:rsidRPr="00781720">
              <w:rPr>
                <w:rFonts w:asciiTheme="majorHAnsi" w:hAnsiTheme="majorHAnsi" w:cs="Arimo"/>
                <w:color w:val="auto"/>
                <w:sz w:val="20"/>
                <w:szCs w:val="20"/>
              </w:rPr>
              <w:t>Top 25 # 4</w:t>
            </w:r>
          </w:p>
          <w:p w:rsidR="00DB3916" w:rsidRPr="007A73ED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mo"/>
                <w:color w:val="auto"/>
                <w:sz w:val="16"/>
                <w:szCs w:val="16"/>
              </w:rPr>
            </w:pPr>
          </w:p>
          <w:p w:rsidR="00DB3916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color w:val="000000"/>
                <w:sz w:val="23"/>
                <w:szCs w:val="23"/>
              </w:rPr>
            </w:pPr>
            <w:r w:rsidRPr="001031D9">
              <w:rPr>
                <w:rFonts w:asciiTheme="majorHAnsi" w:hAnsiTheme="majorHAnsi" w:cs="Arimo"/>
                <w:b/>
                <w:color w:val="auto"/>
              </w:rPr>
              <w:t>Offering</w:t>
            </w:r>
            <w:r>
              <w:rPr>
                <w:rFonts w:asciiTheme="majorHAnsi" w:hAnsiTheme="majorHAnsi" w:cs="Arimo"/>
                <w:b/>
                <w:color w:val="auto"/>
              </w:rPr>
              <w:t xml:space="preserve"> “</w:t>
            </w:r>
            <w:r w:rsidRPr="007A73ED">
              <w:rPr>
                <w:rFonts w:ascii="Georgia" w:hAnsi="Georgia"/>
                <w:b/>
                <w:color w:val="000000"/>
                <w:sz w:val="20"/>
                <w:szCs w:val="20"/>
              </w:rPr>
              <w:t>We love because He first loved us</w:t>
            </w:r>
            <w:r>
              <w:rPr>
                <w:rFonts w:ascii="Georgia" w:hAnsi="Georgia"/>
                <w:color w:val="000000"/>
                <w:sz w:val="23"/>
                <w:szCs w:val="23"/>
              </w:rPr>
              <w:t xml:space="preserve">.”  I John 4:19 </w:t>
            </w:r>
          </w:p>
          <w:p w:rsidR="00DB3916" w:rsidRPr="00BB79AD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mo"/>
                <w:b/>
                <w:color w:val="auto"/>
                <w:sz w:val="18"/>
                <w:szCs w:val="18"/>
              </w:rPr>
            </w:pPr>
          </w:p>
          <w:p w:rsidR="00DB3916" w:rsidRPr="001031D9" w:rsidRDefault="00DB3916" w:rsidP="00DB3916">
            <w:pPr>
              <w:pStyle w:val="Heading2"/>
              <w:spacing w:after="0"/>
              <w:rPr>
                <w:rFonts w:cs="Arimo"/>
                <w:color w:val="auto"/>
              </w:rPr>
            </w:pPr>
            <w:r w:rsidRPr="001031D9">
              <w:rPr>
                <w:rFonts w:cs="Arimo"/>
                <w:color w:val="auto"/>
              </w:rPr>
              <w:t>J</w:t>
            </w:r>
            <w:r>
              <w:rPr>
                <w:rFonts w:cs="Arimo"/>
                <w:color w:val="auto"/>
              </w:rPr>
              <w:t>r</w:t>
            </w:r>
            <w:r w:rsidRPr="001031D9">
              <w:rPr>
                <w:rFonts w:cs="Arimo"/>
                <w:color w:val="auto"/>
              </w:rPr>
              <w:t xml:space="preserve">. Worship </w:t>
            </w:r>
            <w:r>
              <w:rPr>
                <w:rFonts w:cs="Arimo"/>
                <w:color w:val="auto"/>
              </w:rPr>
              <w:t xml:space="preserve">                                </w:t>
            </w:r>
            <w:r>
              <w:rPr>
                <w:rFonts w:cs="Arimo"/>
                <w:b w:val="0"/>
                <w:color w:val="auto"/>
                <w:sz w:val="22"/>
                <w:szCs w:val="22"/>
              </w:rPr>
              <w:t xml:space="preserve">        </w:t>
            </w:r>
            <w:r>
              <w:rPr>
                <w:rFonts w:cs="Arimo"/>
                <w:b w:val="0"/>
                <w:color w:val="auto"/>
                <w:sz w:val="22"/>
                <w:szCs w:val="22"/>
              </w:rPr>
              <w:softHyphen/>
              <w:t xml:space="preserve">               Janet Ashworth </w:t>
            </w:r>
          </w:p>
          <w:p w:rsidR="00DB3916" w:rsidRPr="006B42EF" w:rsidRDefault="00DB3916" w:rsidP="00DB3916">
            <w:pPr>
              <w:spacing w:after="0"/>
              <w:rPr>
                <w:rFonts w:asciiTheme="majorHAnsi" w:hAnsiTheme="majorHAnsi"/>
                <w:b/>
                <w:color w:val="auto"/>
                <w:sz w:val="16"/>
                <w:szCs w:val="16"/>
              </w:rPr>
            </w:pPr>
          </w:p>
          <w:p w:rsidR="00DB3916" w:rsidRDefault="00DB3916" w:rsidP="00DB3916">
            <w:pPr>
              <w:spacing w:after="0"/>
              <w:rPr>
                <w:rFonts w:asciiTheme="majorHAnsi" w:hAnsiTheme="majorHAnsi"/>
                <w:b/>
                <w:color w:val="auto"/>
              </w:rPr>
            </w:pPr>
            <w:r w:rsidRPr="001031D9">
              <w:rPr>
                <w:rFonts w:asciiTheme="majorHAnsi" w:hAnsiTheme="majorHAnsi"/>
                <w:b/>
                <w:color w:val="auto"/>
              </w:rPr>
              <w:t xml:space="preserve">Scripture Reading </w:t>
            </w:r>
            <w:r>
              <w:rPr>
                <w:rFonts w:asciiTheme="majorHAnsi" w:hAnsiTheme="majorHAnsi"/>
                <w:b/>
                <w:color w:val="auto"/>
              </w:rPr>
              <w:t xml:space="preserve">       I Corinthians 13:13                                     </w:t>
            </w:r>
          </w:p>
          <w:p w:rsidR="00DB3916" w:rsidRPr="001031D9" w:rsidRDefault="00DB3916" w:rsidP="00DB3916">
            <w:pPr>
              <w:spacing w:after="0"/>
              <w:rPr>
                <w:rFonts w:asciiTheme="majorHAnsi" w:hAnsiTheme="majorHAnsi"/>
                <w:b/>
                <w:color w:val="auto"/>
              </w:rPr>
            </w:pPr>
            <w:r>
              <w:rPr>
                <w:rFonts w:asciiTheme="majorHAnsi" w:hAnsiTheme="majorHAnsi"/>
                <w:b/>
                <w:color w:val="auto"/>
              </w:rPr>
              <w:t xml:space="preserve">Sermon                                                             </w:t>
            </w:r>
            <w:r w:rsidRPr="009F08AB"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>George Glaze</w:t>
            </w:r>
            <w:r>
              <w:rPr>
                <w:rFonts w:asciiTheme="majorHAnsi" w:hAnsiTheme="majorHAnsi"/>
                <w:b/>
                <w:color w:val="auto"/>
              </w:rPr>
              <w:t xml:space="preserve">     </w:t>
            </w:r>
          </w:p>
          <w:p w:rsidR="00DB3916" w:rsidRPr="00A17837" w:rsidRDefault="00DB3916" w:rsidP="00DB3916">
            <w:pPr>
              <w:spacing w:after="0" w:line="315" w:lineRule="atLeast"/>
              <w:rPr>
                <w:rFonts w:asciiTheme="majorHAnsi" w:hAnsiTheme="majorHAnsi" w:cs="Arimo"/>
                <w:b/>
                <w:color w:val="auto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auto"/>
              </w:rPr>
              <w:t xml:space="preserve">                                    </w:t>
            </w:r>
            <w:r w:rsidRPr="00A17837">
              <w:rPr>
                <w:rFonts w:asciiTheme="majorHAnsi" w:hAnsiTheme="majorHAnsi"/>
                <w:b/>
                <w:color w:val="auto"/>
              </w:rPr>
              <w:t>“</w:t>
            </w:r>
            <w:r>
              <w:rPr>
                <w:rFonts w:asciiTheme="majorHAnsi" w:hAnsiTheme="majorHAnsi"/>
                <w:b/>
                <w:color w:val="auto"/>
              </w:rPr>
              <w:t>Have not Love?</w:t>
            </w:r>
            <w:r w:rsidRPr="00A17837">
              <w:rPr>
                <w:rFonts w:asciiTheme="majorHAnsi" w:hAnsiTheme="majorHAnsi"/>
                <w:b/>
                <w:color w:val="auto"/>
              </w:rPr>
              <w:t xml:space="preserve">”    </w:t>
            </w:r>
          </w:p>
          <w:p w:rsidR="00DB3916" w:rsidRDefault="00DB3916" w:rsidP="00DB3916">
            <w:pPr>
              <w:spacing w:after="0" w:line="315" w:lineRule="atLeast"/>
              <w:rPr>
                <w:rFonts w:asciiTheme="majorHAnsi" w:hAnsiTheme="majorHAnsi" w:cs="Arimo"/>
                <w:b/>
                <w:color w:val="auto"/>
              </w:rPr>
            </w:pPr>
          </w:p>
          <w:p w:rsidR="00DB3916" w:rsidRPr="009F7183" w:rsidRDefault="00DB3916" w:rsidP="00DB3916">
            <w:pPr>
              <w:spacing w:after="0" w:line="315" w:lineRule="atLeast"/>
              <w:rPr>
                <w:rFonts w:asciiTheme="majorHAnsi" w:hAnsiTheme="majorHAnsi"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Arimo"/>
                <w:b/>
                <w:color w:val="auto"/>
              </w:rPr>
              <w:t>Closing H</w:t>
            </w:r>
            <w:r w:rsidRPr="001031D9">
              <w:rPr>
                <w:rFonts w:asciiTheme="majorHAnsi" w:hAnsiTheme="majorHAnsi" w:cs="Arimo"/>
                <w:b/>
                <w:color w:val="auto"/>
              </w:rPr>
              <w:t>ymn:</w:t>
            </w:r>
            <w:r>
              <w:rPr>
                <w:rFonts w:asciiTheme="majorHAnsi" w:hAnsiTheme="majorHAnsi" w:cs="Arimo"/>
                <w:b/>
                <w:color w:val="auto"/>
              </w:rPr>
              <w:t xml:space="preserve">       </w:t>
            </w:r>
            <w:r w:rsidRPr="009F7183">
              <w:rPr>
                <w:rFonts w:asciiTheme="majorHAnsi" w:hAnsiTheme="majorHAnsi" w:cs="Arimo"/>
                <w:b/>
                <w:color w:val="auto"/>
              </w:rPr>
              <w:t>“</w:t>
            </w:r>
            <w:r>
              <w:rPr>
                <w:rFonts w:asciiTheme="majorHAnsi" w:hAnsiTheme="majorHAnsi" w:cs="Arimo"/>
                <w:b/>
                <w:color w:val="auto"/>
              </w:rPr>
              <w:t xml:space="preserve">My Jesus I Love, Thee”           </w:t>
            </w:r>
            <w:r w:rsidRPr="00781720">
              <w:rPr>
                <w:rFonts w:asciiTheme="majorHAnsi" w:hAnsiTheme="majorHAnsi" w:cs="Arimo"/>
                <w:b/>
                <w:color w:val="auto"/>
                <w:sz w:val="20"/>
                <w:szCs w:val="20"/>
              </w:rPr>
              <w:t>Page 79 R</w:t>
            </w:r>
          </w:p>
          <w:p w:rsidR="00DB3916" w:rsidRPr="00746FC3" w:rsidRDefault="00DB3916" w:rsidP="00DB3916">
            <w:pPr>
              <w:spacing w:after="0" w:line="315" w:lineRule="atLeast"/>
              <w:rPr>
                <w:rFonts w:asciiTheme="majorHAnsi" w:hAnsiTheme="majorHAnsi"/>
                <w:color w:val="auto"/>
                <w:sz w:val="16"/>
                <w:szCs w:val="16"/>
              </w:rPr>
            </w:pPr>
          </w:p>
          <w:p w:rsidR="00DB3916" w:rsidRPr="00B02E7A" w:rsidRDefault="00DB3916" w:rsidP="00DB3916">
            <w:pPr>
              <w:spacing w:after="0" w:line="315" w:lineRule="atLeast"/>
              <w:rPr>
                <w:rFonts w:asciiTheme="majorHAnsi" w:hAnsiTheme="majorHAnsi"/>
                <w:b/>
              </w:rPr>
            </w:pPr>
            <w:r w:rsidRPr="00B02E7A">
              <w:rPr>
                <w:rFonts w:asciiTheme="majorHAnsi" w:hAnsiTheme="majorHAnsi"/>
                <w:b/>
                <w:color w:val="auto"/>
              </w:rPr>
              <w:t>Benediction</w:t>
            </w:r>
            <w:r w:rsidRPr="00B02E7A">
              <w:rPr>
                <w:rFonts w:asciiTheme="majorHAnsi" w:hAnsiTheme="majorHAnsi"/>
                <w:b/>
              </w:rPr>
              <w:t xml:space="preserve">  </w:t>
            </w:r>
            <w:r>
              <w:rPr>
                <w:rFonts w:asciiTheme="majorHAnsi" w:hAnsiTheme="majorHAnsi"/>
                <w:b/>
              </w:rPr>
              <w:t xml:space="preserve">   </w:t>
            </w:r>
            <w:r w:rsidRPr="00B02E7A">
              <w:rPr>
                <w:rFonts w:asciiTheme="majorHAnsi" w:hAnsiTheme="majorHAnsi"/>
                <w:b/>
              </w:rPr>
              <w:t xml:space="preserve">  </w:t>
            </w:r>
            <w:r w:rsidRPr="005579F5">
              <w:rPr>
                <w:rFonts w:asciiTheme="majorHAnsi" w:hAnsiTheme="majorHAnsi"/>
                <w:b/>
                <w:color w:val="auto"/>
              </w:rPr>
              <w:t xml:space="preserve">                            </w:t>
            </w:r>
          </w:p>
          <w:p w:rsidR="00DB3916" w:rsidRDefault="00DB3916" w:rsidP="00DB3916">
            <w:pPr>
              <w:spacing w:after="0" w:line="315" w:lineRule="atLeast"/>
              <w:rPr>
                <w:rFonts w:asciiTheme="majorHAnsi" w:hAnsiTheme="majorHAnsi" w:cs="Arial"/>
                <w:b/>
                <w:color w:val="auto"/>
              </w:rPr>
            </w:pPr>
            <w:r w:rsidRPr="00B02E7A">
              <w:rPr>
                <w:rFonts w:asciiTheme="majorHAnsi" w:hAnsiTheme="majorHAnsi" w:cs="Arimo"/>
                <w:b/>
                <w:color w:val="auto"/>
              </w:rPr>
              <w:t>Postlude</w:t>
            </w:r>
            <w:r w:rsidRPr="00B02E7A">
              <w:rPr>
                <w:rFonts w:asciiTheme="majorHAnsi" w:hAnsiTheme="majorHAnsi" w:cs="Arial"/>
                <w:b/>
                <w:color w:val="auto"/>
              </w:rPr>
              <w:t xml:space="preserve"> </w:t>
            </w:r>
            <w:r w:rsidRPr="001031D9">
              <w:rPr>
                <w:rFonts w:asciiTheme="majorHAnsi" w:hAnsiTheme="majorHAnsi" w:cs="Arial"/>
                <w:b/>
                <w:color w:val="auto"/>
              </w:rPr>
              <w:t xml:space="preserve">       </w:t>
            </w:r>
            <w:r>
              <w:rPr>
                <w:rFonts w:asciiTheme="majorHAnsi" w:hAnsiTheme="majorHAnsi" w:cs="Arial"/>
                <w:b/>
                <w:color w:val="auto"/>
              </w:rPr>
              <w:t xml:space="preserve">                                                        </w:t>
            </w:r>
            <w:r w:rsidRPr="00641518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Darlene </w:t>
            </w:r>
            <w:proofErr w:type="spellStart"/>
            <w:r w:rsidRPr="00641518">
              <w:rPr>
                <w:rFonts w:asciiTheme="majorHAnsi" w:hAnsiTheme="majorHAnsi" w:cs="Arial"/>
                <w:color w:val="auto"/>
                <w:sz w:val="22"/>
                <w:szCs w:val="22"/>
              </w:rPr>
              <w:t>Ary</w:t>
            </w:r>
            <w:proofErr w:type="spellEnd"/>
            <w:r>
              <w:rPr>
                <w:rFonts w:asciiTheme="majorHAnsi" w:hAnsiTheme="majorHAnsi" w:cs="Arial"/>
                <w:b/>
                <w:color w:val="auto"/>
              </w:rPr>
              <w:t xml:space="preserve">                                </w:t>
            </w:r>
          </w:p>
          <w:p w:rsidR="00DB3916" w:rsidRPr="001031D9" w:rsidRDefault="00DB3916" w:rsidP="00DB39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mo"/>
                <w:b/>
                <w:color w:val="auto"/>
                <w:sz w:val="18"/>
                <w:szCs w:val="18"/>
              </w:rPr>
            </w:pPr>
          </w:p>
          <w:p w:rsidR="006F5DBB" w:rsidRPr="001B3E19" w:rsidRDefault="006F5DBB" w:rsidP="00605473">
            <w:pPr>
              <w:spacing w:after="0" w:line="315" w:lineRule="atLeast"/>
              <w:rPr>
                <w:rFonts w:asciiTheme="majorHAnsi" w:hAnsiTheme="majorHAnsi" w:cs="Times New Roman"/>
                <w:b/>
                <w:color w:val="auto"/>
                <w:sz w:val="28"/>
                <w:szCs w:val="28"/>
              </w:rPr>
            </w:pPr>
            <w:r w:rsidRPr="001B3E19">
              <w:rPr>
                <w:rFonts w:asciiTheme="majorHAnsi" w:hAnsiTheme="majorHAnsi" w:cs="Times New Roman"/>
                <w:b/>
                <w:color w:val="auto"/>
                <w:sz w:val="22"/>
                <w:szCs w:val="22"/>
              </w:rPr>
              <w:t xml:space="preserve">      </w:t>
            </w:r>
          </w:p>
        </w:tc>
      </w:tr>
      <w:tr w:rsidR="006F5DBB" w:rsidRPr="007D3F0C" w:rsidTr="006F5DBB">
        <w:trPr>
          <w:trHeight w:hRule="exact" w:val="11340"/>
        </w:trPr>
        <w:tc>
          <w:tcPr>
            <w:tcW w:w="11340" w:type="dxa"/>
          </w:tcPr>
          <w:p w:rsidR="006F5DBB" w:rsidRPr="0035421D" w:rsidRDefault="006F5DBB" w:rsidP="006F5DBB">
            <w:pPr>
              <w:pStyle w:val="Names"/>
              <w:pBdr>
                <w:bottom w:val="single" w:sz="4" w:space="1" w:color="auto"/>
              </w:pBdr>
              <w:spacing w:after="0"/>
              <w:jc w:val="center"/>
              <w:rPr>
                <w:rFonts w:ascii="Cooper Black" w:hAnsi="Cooper Black"/>
                <w:b/>
                <w:color w:val="auto"/>
                <w:sz w:val="32"/>
                <w:szCs w:val="32"/>
                <w:u w:val="single"/>
              </w:rPr>
            </w:pPr>
            <w:r w:rsidRPr="0035421D">
              <w:rPr>
                <w:rFonts w:ascii="Eras Bold ITC" w:hAnsi="Eras Bold ITC"/>
                <w:b/>
                <w:i w:val="0"/>
                <w:color w:val="auto"/>
                <w:sz w:val="32"/>
                <w:szCs w:val="32"/>
              </w:rPr>
              <w:lastRenderedPageBreak/>
              <w:t>Announcements</w:t>
            </w:r>
          </w:p>
          <w:p w:rsidR="006F5DBB" w:rsidRDefault="006F5DBB" w:rsidP="006F5DBB">
            <w:pPr>
              <w:pStyle w:val="Names"/>
              <w:spacing w:after="0"/>
              <w:jc w:val="both"/>
              <w:rPr>
                <w:rFonts w:ascii="Arimo" w:hAnsi="Arimo" w:cs="Arimo"/>
                <w:i w:val="0"/>
                <w:color w:val="auto"/>
                <w:sz w:val="22"/>
                <w:szCs w:val="22"/>
              </w:rPr>
            </w:pPr>
          </w:p>
          <w:p w:rsidR="00F323E2" w:rsidRDefault="00F323E2" w:rsidP="00F323E2">
            <w:pPr>
              <w:pStyle w:val="Names"/>
              <w:pBdr>
                <w:bottom w:val="single" w:sz="4" w:space="1" w:color="auto"/>
              </w:pBdr>
              <w:spacing w:after="0"/>
              <w:rPr>
                <w:rFonts w:asciiTheme="majorHAnsi" w:hAnsiTheme="majorHAnsi"/>
                <w:b/>
                <w:i w:val="0"/>
                <w:color w:val="auto"/>
                <w:u w:val="single"/>
              </w:rPr>
            </w:pPr>
            <w:r w:rsidRPr="00B451F6">
              <w:rPr>
                <w:rFonts w:asciiTheme="majorHAnsi" w:hAnsiTheme="majorHAnsi"/>
                <w:b/>
                <w:i w:val="0"/>
                <w:color w:val="auto"/>
                <w:u w:val="single"/>
              </w:rPr>
              <w:t>Dart ball end of the year party</w:t>
            </w:r>
            <w:r>
              <w:rPr>
                <w:rFonts w:asciiTheme="majorHAnsi" w:hAnsiTheme="majorHAnsi"/>
                <w:b/>
                <w:i w:val="0"/>
                <w:color w:val="auto"/>
                <w:u w:val="single"/>
              </w:rPr>
              <w:t xml:space="preserve">: </w:t>
            </w:r>
          </w:p>
          <w:p w:rsidR="00F323E2" w:rsidRPr="00B451F6" w:rsidRDefault="00F323E2" w:rsidP="00F323E2">
            <w:pPr>
              <w:pStyle w:val="Names"/>
              <w:pBdr>
                <w:bottom w:val="single" w:sz="4" w:space="1" w:color="auto"/>
              </w:pBdr>
              <w:spacing w:after="0"/>
              <w:rPr>
                <w:rFonts w:asciiTheme="majorHAnsi" w:hAnsiTheme="majorHAnsi"/>
                <w:i w:val="0"/>
                <w:color w:val="auto"/>
              </w:rPr>
            </w:pPr>
            <w:r>
              <w:rPr>
                <w:rFonts w:asciiTheme="majorHAnsi" w:hAnsiTheme="majorHAnsi"/>
                <w:i w:val="0"/>
                <w:color w:val="auto"/>
              </w:rPr>
              <w:t xml:space="preserve">    Sunday, Feb 17</w:t>
            </w:r>
            <w:r w:rsidRPr="00B451F6">
              <w:rPr>
                <w:rFonts w:asciiTheme="majorHAnsi" w:hAnsiTheme="majorHAnsi"/>
                <w:i w:val="0"/>
                <w:color w:val="auto"/>
                <w:vertAlign w:val="superscript"/>
              </w:rPr>
              <w:t>th</w:t>
            </w:r>
            <w:r>
              <w:rPr>
                <w:rFonts w:asciiTheme="majorHAnsi" w:hAnsiTheme="majorHAnsi"/>
                <w:i w:val="0"/>
                <w:color w:val="auto"/>
              </w:rPr>
              <w:t xml:space="preserve"> 5:00 pm</w:t>
            </w:r>
          </w:p>
          <w:p w:rsidR="00F323E2" w:rsidRDefault="00F323E2" w:rsidP="00F323E2">
            <w:pPr>
              <w:pStyle w:val="Names"/>
              <w:pBdr>
                <w:bottom w:val="single" w:sz="4" w:space="1" w:color="auto"/>
              </w:pBdr>
              <w:spacing w:after="0"/>
              <w:rPr>
                <w:rFonts w:asciiTheme="majorHAnsi" w:hAnsiTheme="majorHAnsi"/>
                <w:b/>
                <w:i w:val="0"/>
                <w:color w:val="auto"/>
                <w:u w:val="single"/>
              </w:rPr>
            </w:pPr>
          </w:p>
          <w:p w:rsidR="00F323E2" w:rsidRDefault="00F323E2" w:rsidP="00F323E2">
            <w:pPr>
              <w:pStyle w:val="Names"/>
              <w:pBdr>
                <w:bottom w:val="single" w:sz="4" w:space="1" w:color="auto"/>
              </w:pBdr>
              <w:spacing w:after="0"/>
              <w:rPr>
                <w:rFonts w:asciiTheme="majorHAnsi" w:hAnsiTheme="majorHAnsi"/>
                <w:i w:val="0"/>
                <w:color w:val="auto"/>
              </w:rPr>
            </w:pPr>
            <w:r>
              <w:rPr>
                <w:rFonts w:asciiTheme="majorHAnsi" w:hAnsiTheme="majorHAnsi"/>
                <w:b/>
                <w:i w:val="0"/>
                <w:color w:val="auto"/>
                <w:u w:val="single"/>
              </w:rPr>
              <w:t>Missionaries/ Coin Offering:</w:t>
            </w:r>
            <w:r w:rsidRPr="003A6453">
              <w:rPr>
                <w:rFonts w:asciiTheme="majorHAnsi" w:hAnsiTheme="majorHAnsi"/>
                <w:b/>
                <w:i w:val="0"/>
                <w:color w:val="auto"/>
              </w:rPr>
              <w:t xml:space="preserve">  </w:t>
            </w:r>
            <w:r>
              <w:rPr>
                <w:rFonts w:asciiTheme="majorHAnsi" w:hAnsiTheme="majorHAnsi"/>
                <w:i w:val="0"/>
                <w:color w:val="auto"/>
              </w:rPr>
              <w:t>Sunday, February 17</w:t>
            </w:r>
            <w:r w:rsidRPr="00B451F6">
              <w:rPr>
                <w:rFonts w:asciiTheme="majorHAnsi" w:hAnsiTheme="majorHAnsi"/>
                <w:i w:val="0"/>
                <w:color w:val="auto"/>
                <w:vertAlign w:val="superscript"/>
              </w:rPr>
              <w:t>th</w:t>
            </w:r>
            <w:r>
              <w:rPr>
                <w:rFonts w:asciiTheme="majorHAnsi" w:hAnsiTheme="majorHAnsi"/>
                <w:i w:val="0"/>
                <w:color w:val="auto"/>
              </w:rPr>
              <w:t xml:space="preserve"> </w:t>
            </w:r>
          </w:p>
          <w:p w:rsidR="00F323E2" w:rsidRPr="00B451F6" w:rsidRDefault="00F323E2" w:rsidP="00F323E2">
            <w:pPr>
              <w:pStyle w:val="Names"/>
              <w:pBdr>
                <w:bottom w:val="single" w:sz="4" w:space="1" w:color="auto"/>
              </w:pBdr>
              <w:spacing w:after="0"/>
              <w:rPr>
                <w:rFonts w:asciiTheme="majorHAnsi" w:hAnsiTheme="majorHAnsi"/>
                <w:b/>
                <w:i w:val="0"/>
                <w:color w:val="auto"/>
                <w:u w:val="single"/>
              </w:rPr>
            </w:pPr>
            <w:r>
              <w:rPr>
                <w:rFonts w:asciiTheme="majorHAnsi" w:hAnsiTheme="majorHAnsi"/>
                <w:i w:val="0"/>
                <w:color w:val="auto"/>
              </w:rPr>
              <w:t xml:space="preserve">       </w:t>
            </w:r>
          </w:p>
          <w:p w:rsidR="00F323E2" w:rsidRDefault="00F323E2" w:rsidP="00F323E2">
            <w:pPr>
              <w:pStyle w:val="Names"/>
              <w:spacing w:after="0"/>
              <w:jc w:val="both"/>
              <w:rPr>
                <w:rFonts w:ascii="Century Gothic" w:hAnsi="Century Gothic" w:cs="Arimo"/>
                <w:i w:val="0"/>
                <w:color w:val="auto"/>
                <w:sz w:val="12"/>
                <w:szCs w:val="12"/>
              </w:rPr>
            </w:pPr>
          </w:p>
          <w:p w:rsidR="00F323E2" w:rsidRDefault="00F323E2" w:rsidP="00F323E2">
            <w:pPr>
              <w:pStyle w:val="Names"/>
              <w:spacing w:after="100" w:afterAutospacing="1"/>
              <w:rPr>
                <w:rFonts w:ascii="Lucida Calligraphy" w:hAnsi="Lucida Calligraphy" w:cs="Times New Roman"/>
                <w:b/>
                <w:i w:val="0"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i w:val="0"/>
                <w:color w:val="auto"/>
              </w:rPr>
              <w:t xml:space="preserve"> </w:t>
            </w:r>
            <w:r w:rsidRPr="00CC6702">
              <w:rPr>
                <w:rFonts w:ascii="Lucida Calligraphy" w:hAnsi="Lucida Calligraphy" w:cs="Times New Roman"/>
                <w:b/>
                <w:i w:val="0"/>
                <w:color w:val="auto"/>
                <w:sz w:val="28"/>
                <w:szCs w:val="28"/>
              </w:rPr>
              <w:t xml:space="preserve">Sermon Notes: </w:t>
            </w:r>
            <w:r>
              <w:rPr>
                <w:rFonts w:ascii="Lucida Calligraphy" w:hAnsi="Lucida Calligraphy" w:cs="Times New Roman"/>
                <w:b/>
                <w:i w:val="0"/>
                <w:color w:val="auto"/>
                <w:sz w:val="28"/>
                <w:szCs w:val="28"/>
              </w:rPr>
              <w:t xml:space="preserve">                          </w:t>
            </w:r>
            <w:r>
              <w:rPr>
                <w:rFonts w:asciiTheme="majorHAnsi" w:hAnsiTheme="majorHAnsi" w:cs="Times New Roman"/>
                <w:i w:val="0"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7BA22B89" wp14:editId="176D2361">
                  <wp:extent cx="685765" cy="5143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ygle-God-Heart-2.png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84" cy="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3E2" w:rsidRDefault="00F323E2" w:rsidP="00F323E2">
            <w:pPr>
              <w:pStyle w:val="Names"/>
              <w:spacing w:after="100" w:afterAutospacing="1"/>
              <w:rPr>
                <w:rFonts w:ascii="Lucida Calligraphy" w:hAnsi="Lucida Calligraphy" w:cs="Times New Roman"/>
                <w:b/>
                <w:i w:val="0"/>
                <w:color w:val="auto"/>
                <w:sz w:val="28"/>
                <w:szCs w:val="28"/>
              </w:rPr>
            </w:pPr>
            <w:r>
              <w:rPr>
                <w:rFonts w:ascii="Lucida Calligraphy" w:hAnsi="Lucida Calligraphy" w:cs="Times New Roman"/>
                <w:b/>
                <w:i w:val="0"/>
                <w:color w:val="auto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323E2" w:rsidRDefault="00F323E2" w:rsidP="00F323E2">
            <w:pPr>
              <w:pStyle w:val="Names"/>
              <w:spacing w:after="100" w:afterAutospacing="1"/>
              <w:rPr>
                <w:rFonts w:ascii="Lucida Calligraphy" w:hAnsi="Lucida Calligraphy" w:cs="Times New Roman"/>
                <w:b/>
                <w:i w:val="0"/>
                <w:color w:val="auto"/>
                <w:sz w:val="28"/>
                <w:szCs w:val="28"/>
              </w:rPr>
            </w:pPr>
          </w:p>
          <w:p w:rsidR="00F323E2" w:rsidRDefault="00F323E2" w:rsidP="00F323E2">
            <w:pPr>
              <w:pStyle w:val="Names"/>
              <w:spacing w:after="100" w:afterAutospacing="1"/>
              <w:rPr>
                <w:rFonts w:ascii="Lucida Calligraphy" w:hAnsi="Lucida Calligraphy" w:cs="Times New Roman"/>
                <w:b/>
                <w:i w:val="0"/>
                <w:color w:val="auto"/>
                <w:sz w:val="28"/>
                <w:szCs w:val="28"/>
              </w:rPr>
            </w:pPr>
          </w:p>
          <w:p w:rsidR="00F323E2" w:rsidRPr="00CC6702" w:rsidRDefault="00F323E2" w:rsidP="00F323E2">
            <w:pPr>
              <w:pStyle w:val="Names"/>
              <w:spacing w:after="100" w:afterAutospacing="1"/>
              <w:rPr>
                <w:rFonts w:ascii="Lucida Calligraphy" w:hAnsi="Lucida Calligraphy" w:cs="Times New Roman"/>
                <w:b/>
                <w:i w:val="0"/>
                <w:color w:val="auto"/>
                <w:sz w:val="28"/>
                <w:szCs w:val="28"/>
              </w:rPr>
            </w:pPr>
            <w:r>
              <w:rPr>
                <w:rFonts w:ascii="Lucida Calligraphy" w:hAnsi="Lucida Calligraphy" w:cs="Times New Roman"/>
                <w:b/>
                <w:i w:val="0"/>
                <w:noProof/>
                <w:color w:val="auto"/>
                <w:sz w:val="28"/>
                <w:szCs w:val="28"/>
                <w:lang w:eastAsia="en-US"/>
              </w:rPr>
              <mc:AlternateContent>
                <mc:Choice Requires="wpg">
                  <w:drawing>
                    <wp:inline distT="0" distB="0" distL="0" distR="0" wp14:anchorId="50F2F669" wp14:editId="13E40080">
                      <wp:extent cx="4107815" cy="1550669"/>
                      <wp:effectExtent l="0" t="0" r="6985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7815" cy="1550669"/>
                                <a:chOff x="0" y="0"/>
                                <a:chExt cx="4107815" cy="15506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7815" cy="1504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1504950"/>
                                  <a:ext cx="410781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23E2" w:rsidRPr="00B2414B" w:rsidRDefault="00F323E2" w:rsidP="00F323E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" w:history="1">
                                      <w:r w:rsidRPr="00B2414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B2414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" w:history="1">
                                      <w:r w:rsidRPr="00B2414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2F669" id="Group 3" o:spid="_x0000_s1029" style="width:323.45pt;height:122.1pt;mso-position-horizontal-relative:char;mso-position-vertical-relative:line" coordsize="41078,155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9sA&#10;QwAGBAUGBQQGBgUGBwcGCAoQCgoJCQoUDg8MEBcUGBgXFBYWGh0lHxobIxwWFiAsICMmJykqKRkf&#10;LTAtKDAlKCko/9sAQwEHBwcKCAoTCgoTKBoWGigoKCgoKCgoKCgoKCgoKCgoKCgoKCgoKCgoKCgo&#10;KCgoKCgoKCgoKCgoKCgoKCgoKCgo/8AAEQgBQgN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">
                      <v:shape id="Picture 1" o:spid="_x0000_s1030" type="#_x0000_t75" style="position:absolute;width:41078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UXa+AAAA2gAAAA8AAABkcnMvZG93bnJldi54bWxET0uLwjAQvi/4H8II3tbUFUSqUVRY8STr&#10;A72OzdiWNpPSxLb++40geBo+vufMl50pRUO1yy0rGA0jEMSJ1TmnCs6n3+8pCOeRNZaWScGTHCwX&#10;va85xtq2fKDm6FMRQtjFqCDzvoqldElGBt3QVsSBu9vaoA+wTqWusQ3hppQ/UTSRBnMODRlWtMko&#10;KY4Po2BrDu2l2cqkKPy+W5m/6y1aj5Ua9LvVDISnzn/Eb/dOh/nweuV15e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BOUXa+AAAA2gAAAA8AAAAAAAAAAAAAAAAAnwIAAGRy&#10;cy9kb3ducmV2LnhtbFBLBQYAAAAABAAEAPcAAACKAwAAAAA=&#10;">
                        <v:imagedata r:id="rId22" o:title=""/>
                        <v:path arrowok="t"/>
                      </v:shape>
                      <v:shape id="Text Box 2" o:spid="_x0000_s1031" type="#_x0000_t202" style="position:absolute;top:15049;width:4107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      <v:textbox>
                          <w:txbxContent>
                            <w:p w:rsidR="00F323E2" w:rsidRPr="00B2414B" w:rsidRDefault="00F323E2" w:rsidP="00F323E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B2414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2414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Pr="00B2414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6F5DBB" w:rsidRPr="009F7183" w:rsidRDefault="00F323E2" w:rsidP="00F323E2">
            <w:pPr>
              <w:pStyle w:val="Names"/>
              <w:spacing w:after="100" w:afterAutospacing="1"/>
              <w:rPr>
                <w:rFonts w:asciiTheme="majorHAnsi" w:hAnsiTheme="majorHAnsi" w:cs="Times New Roman"/>
                <w:b/>
                <w:i w:val="0"/>
                <w:color w:val="auto"/>
              </w:rPr>
            </w:pPr>
            <w:r>
              <w:rPr>
                <w:rFonts w:asciiTheme="majorHAnsi" w:hAnsiTheme="majorHAnsi" w:cs="Times New Roman"/>
                <w:b/>
                <w:i w:val="0"/>
                <w:color w:val="auto"/>
              </w:rPr>
              <w:t xml:space="preserve"> </w:t>
            </w:r>
          </w:p>
        </w:tc>
      </w:tr>
      <w:tr w:rsidR="006F5DBB" w:rsidRPr="007D3F0C" w:rsidTr="006F5DBB">
        <w:trPr>
          <w:trHeight w:hRule="exact" w:val="11340"/>
        </w:trPr>
        <w:tc>
          <w:tcPr>
            <w:tcW w:w="11340" w:type="dxa"/>
          </w:tcPr>
          <w:p w:rsidR="006F5DBB" w:rsidRPr="0024662A" w:rsidRDefault="006F5DBB" w:rsidP="006F5DBB">
            <w:pPr>
              <w:pStyle w:val="Heading2"/>
              <w:pBdr>
                <w:top w:val="thickThinSmallGap" w:sz="24" w:space="1" w:color="auto"/>
                <w:left w:val="thickThinSmallGap" w:sz="24" w:space="4" w:color="auto"/>
                <w:bottom w:val="thinThickSmallGap" w:sz="24" w:space="1" w:color="auto"/>
                <w:right w:val="thinThickSmallGap" w:sz="24" w:space="4" w:color="auto"/>
              </w:pBdr>
              <w:jc w:val="center"/>
              <w:rPr>
                <w:color w:val="auto"/>
              </w:rPr>
            </w:pPr>
            <w:r w:rsidRPr="0024662A">
              <w:rPr>
                <w:color w:val="auto"/>
              </w:rPr>
              <w:lastRenderedPageBreak/>
              <w:t>Prayer Requests This Week</w:t>
            </w:r>
          </w:p>
          <w:p w:rsidR="00F323E2" w:rsidRDefault="00F323E2" w:rsidP="00F323E2">
            <w:pPr>
              <w:pStyle w:val="ChurchName"/>
              <w:jc w:val="left"/>
              <w:rPr>
                <w:rFonts w:asciiTheme="majorHAnsi" w:hAnsiTheme="majorHAnsi"/>
                <w:b w:val="0"/>
                <w:color w:val="auto"/>
              </w:rPr>
            </w:pPr>
            <w:r>
              <w:rPr>
                <w:rFonts w:asciiTheme="majorHAnsi" w:hAnsiTheme="majorHAnsi"/>
                <w:b w:val="0"/>
                <w:color w:val="auto"/>
              </w:rPr>
              <w:t xml:space="preserve">Judy </w:t>
            </w:r>
            <w:proofErr w:type="spellStart"/>
            <w:r>
              <w:rPr>
                <w:rFonts w:asciiTheme="majorHAnsi" w:hAnsiTheme="majorHAnsi"/>
                <w:b w:val="0"/>
                <w:color w:val="auto"/>
              </w:rPr>
              <w:t>Puterbaugh</w:t>
            </w:r>
            <w:proofErr w:type="spellEnd"/>
            <w:r>
              <w:rPr>
                <w:rFonts w:asciiTheme="majorHAnsi" w:hAnsiTheme="majorHAnsi"/>
                <w:b w:val="0"/>
                <w:color w:val="auto"/>
              </w:rPr>
              <w:t xml:space="preserve"> </w:t>
            </w:r>
            <w:r>
              <w:rPr>
                <w:rFonts w:asciiTheme="majorHAnsi" w:hAnsiTheme="majorHAnsi"/>
                <w:b w:val="0"/>
                <w:color w:val="auto"/>
              </w:rPr>
              <w:t xml:space="preserve">                                           </w:t>
            </w:r>
            <w:r>
              <w:rPr>
                <w:rFonts w:asciiTheme="majorHAnsi" w:hAnsiTheme="majorHAnsi"/>
                <w:b w:val="0"/>
                <w:color w:val="auto"/>
              </w:rPr>
              <w:t xml:space="preserve">Gary Wright </w:t>
            </w:r>
          </w:p>
          <w:p w:rsidR="00F323E2" w:rsidRDefault="00F323E2" w:rsidP="00F323E2">
            <w:pPr>
              <w:pStyle w:val="ChurchName"/>
              <w:jc w:val="left"/>
              <w:rPr>
                <w:rFonts w:asciiTheme="majorHAnsi" w:hAnsiTheme="majorHAnsi"/>
                <w:b w:val="0"/>
                <w:color w:val="auto"/>
              </w:rPr>
            </w:pPr>
            <w:r w:rsidRPr="00530A56">
              <w:rPr>
                <w:rFonts w:asciiTheme="majorHAnsi" w:hAnsiTheme="majorHAnsi"/>
                <w:b w:val="0"/>
                <w:color w:val="auto"/>
              </w:rPr>
              <w:t>Dana (Morrison) Anthony</w:t>
            </w:r>
            <w:r>
              <w:rPr>
                <w:rFonts w:asciiTheme="majorHAnsi" w:hAnsiTheme="majorHAnsi"/>
                <w:b w:val="0"/>
                <w:color w:val="auto"/>
              </w:rPr>
              <w:t xml:space="preserve">                              </w:t>
            </w:r>
            <w:r>
              <w:rPr>
                <w:rFonts w:asciiTheme="majorHAnsi" w:hAnsiTheme="majorHAnsi"/>
                <w:b w:val="0"/>
                <w:color w:val="auto"/>
              </w:rPr>
              <w:t xml:space="preserve">Joan Brubaker </w:t>
            </w:r>
          </w:p>
          <w:p w:rsidR="00F323E2" w:rsidRPr="00530A56" w:rsidRDefault="00F323E2" w:rsidP="00F323E2">
            <w:pPr>
              <w:pStyle w:val="ChurchName"/>
              <w:jc w:val="left"/>
              <w:rPr>
                <w:rFonts w:asciiTheme="majorHAnsi" w:hAnsiTheme="majorHAnsi"/>
                <w:b w:val="0"/>
                <w:color w:val="auto"/>
              </w:rPr>
            </w:pPr>
            <w:r w:rsidRPr="00530A56">
              <w:rPr>
                <w:rFonts w:asciiTheme="majorHAnsi" w:hAnsiTheme="majorHAnsi"/>
                <w:b w:val="0"/>
                <w:color w:val="auto"/>
              </w:rPr>
              <w:t xml:space="preserve">April </w:t>
            </w:r>
            <w:proofErr w:type="spellStart"/>
            <w:r w:rsidRPr="00530A56">
              <w:rPr>
                <w:rFonts w:asciiTheme="majorHAnsi" w:hAnsiTheme="majorHAnsi"/>
                <w:b w:val="0"/>
                <w:color w:val="auto"/>
              </w:rPr>
              <w:t>Bubb</w:t>
            </w:r>
            <w:proofErr w:type="spellEnd"/>
            <w:r>
              <w:rPr>
                <w:rFonts w:asciiTheme="majorHAnsi" w:hAnsiTheme="majorHAnsi"/>
                <w:b w:val="0"/>
                <w:color w:val="auto"/>
              </w:rPr>
              <w:t xml:space="preserve">                                                        </w:t>
            </w:r>
            <w:r w:rsidRPr="00530A56">
              <w:rPr>
                <w:rFonts w:asciiTheme="majorHAnsi" w:hAnsiTheme="majorHAnsi"/>
                <w:b w:val="0"/>
                <w:color w:val="auto"/>
              </w:rPr>
              <w:t xml:space="preserve">Patti Hicks- Mark Bevin’s mother in law </w:t>
            </w:r>
          </w:p>
          <w:p w:rsidR="00F323E2" w:rsidRDefault="00F323E2" w:rsidP="00F323E2">
            <w:pPr>
              <w:pStyle w:val="ChurchName"/>
              <w:jc w:val="left"/>
              <w:rPr>
                <w:rFonts w:asciiTheme="majorHAnsi" w:hAnsiTheme="majorHAnsi"/>
                <w:b w:val="0"/>
                <w:color w:val="auto"/>
              </w:rPr>
            </w:pPr>
            <w:r w:rsidRPr="00530A56">
              <w:rPr>
                <w:rFonts w:asciiTheme="majorHAnsi" w:hAnsiTheme="majorHAnsi"/>
                <w:b w:val="0"/>
                <w:color w:val="auto"/>
              </w:rPr>
              <w:t xml:space="preserve">Erin </w:t>
            </w:r>
            <w:proofErr w:type="spellStart"/>
            <w:r w:rsidRPr="00530A56">
              <w:rPr>
                <w:rFonts w:asciiTheme="majorHAnsi" w:hAnsiTheme="majorHAnsi"/>
                <w:b w:val="0"/>
                <w:color w:val="auto"/>
              </w:rPr>
              <w:t>Naig</w:t>
            </w:r>
            <w:proofErr w:type="spellEnd"/>
            <w:r w:rsidRPr="00530A56">
              <w:rPr>
                <w:rFonts w:asciiTheme="majorHAnsi" w:hAnsiTheme="majorHAnsi"/>
                <w:b w:val="0"/>
                <w:color w:val="auto"/>
              </w:rPr>
              <w:t xml:space="preserve"> </w:t>
            </w:r>
            <w:r>
              <w:rPr>
                <w:rFonts w:asciiTheme="majorHAnsi" w:hAnsiTheme="majorHAnsi"/>
                <w:b w:val="0"/>
                <w:color w:val="auto"/>
              </w:rPr>
              <w:t xml:space="preserve">                                                         </w:t>
            </w:r>
            <w:r>
              <w:rPr>
                <w:rFonts w:asciiTheme="majorHAnsi" w:hAnsiTheme="majorHAnsi"/>
                <w:b w:val="0"/>
                <w:color w:val="auto"/>
              </w:rPr>
              <w:t>John Purdy</w:t>
            </w:r>
            <w:r w:rsidRPr="00530A56">
              <w:rPr>
                <w:rFonts w:asciiTheme="majorHAnsi" w:hAnsiTheme="majorHAnsi"/>
                <w:b w:val="0"/>
                <w:color w:val="auto"/>
              </w:rPr>
              <w:t xml:space="preserve">                                      </w:t>
            </w:r>
          </w:p>
          <w:p w:rsidR="00F323E2" w:rsidRPr="00530A56" w:rsidRDefault="00F323E2" w:rsidP="00F323E2">
            <w:pPr>
              <w:pStyle w:val="ChurchName"/>
              <w:jc w:val="left"/>
              <w:rPr>
                <w:rFonts w:asciiTheme="majorHAnsi" w:hAnsiTheme="majorHAnsi"/>
                <w:b w:val="0"/>
                <w:color w:val="auto"/>
              </w:rPr>
            </w:pPr>
            <w:r w:rsidRPr="00530A56">
              <w:rPr>
                <w:rFonts w:asciiTheme="majorHAnsi" w:hAnsiTheme="majorHAnsi"/>
                <w:b w:val="0"/>
                <w:color w:val="auto"/>
              </w:rPr>
              <w:t xml:space="preserve">The Westfall Family                                                         </w:t>
            </w:r>
          </w:p>
          <w:p w:rsidR="00F323E2" w:rsidRDefault="00F323E2" w:rsidP="00F323E2">
            <w:pPr>
              <w:pStyle w:val="ChurchName"/>
              <w:jc w:val="left"/>
              <w:rPr>
                <w:rFonts w:asciiTheme="majorHAnsi" w:hAnsiTheme="majorHAnsi"/>
                <w:color w:val="auto"/>
                <w:u w:val="single"/>
              </w:rPr>
            </w:pPr>
          </w:p>
          <w:p w:rsidR="00F323E2" w:rsidRPr="00641518" w:rsidRDefault="00F323E2" w:rsidP="00F323E2">
            <w:pPr>
              <w:pStyle w:val="ChurchName"/>
              <w:jc w:val="left"/>
              <w:rPr>
                <w:rFonts w:asciiTheme="majorHAnsi" w:hAnsiTheme="majorHAnsi"/>
                <w:b w:val="0"/>
                <w:color w:val="auto"/>
                <w:sz w:val="21"/>
                <w:szCs w:val="21"/>
              </w:rPr>
            </w:pPr>
            <w:r w:rsidRPr="00B451F6">
              <w:rPr>
                <w:rFonts w:asciiTheme="majorHAnsi" w:hAnsiTheme="majorHAnsi"/>
                <w:color w:val="auto"/>
                <w:u w:val="single"/>
              </w:rPr>
              <w:t>Praise:</w:t>
            </w:r>
            <w:r>
              <w:rPr>
                <w:rFonts w:asciiTheme="majorHAnsi" w:hAnsiTheme="majorHAnsi"/>
                <w:b w:val="0"/>
                <w:color w:val="auto"/>
                <w:u w:val="single"/>
              </w:rPr>
              <w:t xml:space="preserve"> </w:t>
            </w:r>
            <w:r w:rsidRPr="00641518">
              <w:rPr>
                <w:rFonts w:asciiTheme="majorHAnsi" w:hAnsiTheme="majorHAnsi"/>
                <w:b w:val="0"/>
                <w:color w:val="auto"/>
                <w:sz w:val="21"/>
                <w:szCs w:val="21"/>
              </w:rPr>
              <w:t>Joel &amp; Danielle Bourne -birth of daughter Sadie Mae’</w:t>
            </w:r>
          </w:p>
          <w:p w:rsidR="00F323E2" w:rsidRPr="007E2361" w:rsidRDefault="00F323E2" w:rsidP="00F323E2">
            <w:pPr>
              <w:pStyle w:val="ListBullet"/>
              <w:numPr>
                <w:ilvl w:val="0"/>
                <w:numId w:val="0"/>
              </w:numPr>
              <w:pBdr>
                <w:top w:val="thickThinSmallGap" w:sz="24" w:space="1" w:color="auto"/>
                <w:left w:val="thickThinSmallGap" w:sz="24" w:space="4" w:color="auto"/>
                <w:bottom w:val="thickThinSmallGap" w:sz="24" w:space="1" w:color="auto"/>
                <w:right w:val="thickThinSmallGap" w:sz="24" w:space="4" w:color="auto"/>
              </w:pBdr>
              <w:spacing w:after="0"/>
              <w:ind w:hanging="360"/>
              <w:jc w:val="center"/>
              <w:rPr>
                <w:rFonts w:ascii="Cooper Black" w:hAnsi="Cooper Black"/>
                <w:color w:val="auto"/>
                <w:sz w:val="28"/>
                <w:szCs w:val="28"/>
              </w:rPr>
            </w:pPr>
            <w:r w:rsidRPr="007E2361">
              <w:rPr>
                <w:rFonts w:ascii="Cooper Black" w:hAnsi="Cooper Black"/>
                <w:color w:val="auto"/>
                <w:sz w:val="28"/>
                <w:szCs w:val="28"/>
              </w:rPr>
              <w:t xml:space="preserve">Sunday, </w:t>
            </w:r>
            <w:r>
              <w:rPr>
                <w:rFonts w:ascii="Cooper Black" w:hAnsi="Cooper Black"/>
                <w:color w:val="auto"/>
                <w:sz w:val="28"/>
                <w:szCs w:val="28"/>
              </w:rPr>
              <w:t>February 3</w:t>
            </w:r>
            <w:r w:rsidRPr="007E2361">
              <w:rPr>
                <w:rFonts w:ascii="Cooper Black" w:hAnsi="Cooper Black"/>
                <w:color w:val="auto"/>
                <w:sz w:val="28"/>
                <w:szCs w:val="28"/>
              </w:rPr>
              <w:t>, 201</w:t>
            </w:r>
            <w:r>
              <w:rPr>
                <w:rFonts w:ascii="Cooper Black" w:hAnsi="Cooper Black"/>
                <w:color w:val="auto"/>
                <w:sz w:val="28"/>
                <w:szCs w:val="28"/>
              </w:rPr>
              <w:t>9</w:t>
            </w:r>
            <w:r w:rsidRPr="007E2361">
              <w:rPr>
                <w:rFonts w:ascii="Cooper Black" w:hAnsi="Cooper Black"/>
                <w:color w:val="auto"/>
                <w:sz w:val="28"/>
                <w:szCs w:val="28"/>
              </w:rPr>
              <w:t xml:space="preserve">   </w:t>
            </w:r>
          </w:p>
          <w:p w:rsidR="00F323E2" w:rsidRDefault="00F323E2" w:rsidP="00F323E2">
            <w:pPr>
              <w:pStyle w:val="ListBullet"/>
              <w:numPr>
                <w:ilvl w:val="0"/>
                <w:numId w:val="0"/>
              </w:numPr>
              <w:pBdr>
                <w:top w:val="thickThinSmallGap" w:sz="24" w:space="1" w:color="auto"/>
                <w:left w:val="thickThinSmallGap" w:sz="24" w:space="4" w:color="auto"/>
                <w:bottom w:val="thickThinSmallGap" w:sz="24" w:space="1" w:color="auto"/>
                <w:right w:val="thickThinSmallGap" w:sz="24" w:space="4" w:color="auto"/>
              </w:pBdr>
              <w:spacing w:after="0"/>
              <w:ind w:hanging="360"/>
              <w:jc w:val="center"/>
              <w:rPr>
                <w:rFonts w:asciiTheme="majorHAnsi" w:hAnsiTheme="majorHAnsi"/>
                <w:b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 xml:space="preserve">     </w:t>
            </w:r>
            <w:r w:rsidRPr="00E07554"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 xml:space="preserve">Attendance: </w:t>
            </w:r>
            <w:r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>38</w:t>
            </w:r>
            <w:r w:rsidRPr="00E07554"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 xml:space="preserve">      </w:t>
            </w:r>
            <w:r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>O</w:t>
            </w:r>
            <w:r w:rsidRPr="00E07554"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>ffering</w:t>
            </w:r>
            <w:r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 xml:space="preserve"> $ 740.90  </w:t>
            </w:r>
            <w:r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ajorHAnsi" w:hAnsiTheme="majorHAnsi"/>
                <w:b/>
                <w:color w:val="auto"/>
                <w:sz w:val="22"/>
                <w:szCs w:val="22"/>
              </w:rPr>
              <w:t xml:space="preserve">  Elevator $20.00 </w:t>
            </w:r>
          </w:p>
          <w:p w:rsidR="006F5DBB" w:rsidRPr="004747DB" w:rsidRDefault="006F5DBB" w:rsidP="006F5DBB">
            <w:pPr>
              <w:pStyle w:val="Names"/>
              <w:jc w:val="center"/>
              <w:rPr>
                <w:rFonts w:asciiTheme="majorHAnsi" w:hAnsiTheme="majorHAnsi"/>
                <w:b/>
                <w:color w:val="auto"/>
                <w:u w:val="single"/>
              </w:rPr>
            </w:pPr>
            <w:r w:rsidRPr="00391B14">
              <w:rPr>
                <w:rFonts w:ascii="Cooper Black" w:hAnsi="Cooper Black"/>
                <w:i w:val="0"/>
                <w:color w:val="auto"/>
              </w:rPr>
              <w:t>Beech Grove Web page:</w:t>
            </w:r>
            <w:r w:rsidRPr="00391B14">
              <w:rPr>
                <w:rFonts w:ascii="Cooper Black" w:hAnsi="Cooper Black"/>
                <w:b/>
                <w:color w:val="auto"/>
              </w:rPr>
              <w:t xml:space="preserve">  </w:t>
            </w:r>
            <w:r w:rsidRPr="00391B14">
              <w:rPr>
                <w:rFonts w:asciiTheme="majorHAnsi" w:hAnsiTheme="majorHAnsi"/>
                <w:b/>
                <w:color w:val="auto"/>
                <w:u w:val="single"/>
              </w:rPr>
              <w:t>beechgrovec</w:t>
            </w:r>
            <w:r w:rsidRPr="004747DB">
              <w:rPr>
                <w:rFonts w:asciiTheme="majorHAnsi" w:hAnsiTheme="majorHAnsi"/>
                <w:b/>
                <w:color w:val="auto"/>
                <w:u w:val="single"/>
              </w:rPr>
              <w:t>otb.com</w:t>
            </w:r>
          </w:p>
          <w:p w:rsidR="006F5DBB" w:rsidRDefault="006F5DBB" w:rsidP="006F5DBB">
            <w:pPr>
              <w:pStyle w:val="Names"/>
              <w:jc w:val="center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6D49E1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View our Sunday morning bulletins and upcoming events.</w:t>
            </w:r>
          </w:p>
          <w:p w:rsidR="006F5DBB" w:rsidRDefault="006F5DBB" w:rsidP="006F5DBB">
            <w:pPr>
              <w:pStyle w:val="Names"/>
              <w:jc w:val="center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E07554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>Church Phone number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: 937- 997-4894</w:t>
            </w:r>
            <w:r w:rsidRPr="006D49E1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</w:p>
          <w:p w:rsidR="006F5DBB" w:rsidRDefault="006F5DBB" w:rsidP="006F5DBB">
            <w:pPr>
              <w:pStyle w:val="Names"/>
              <w:jc w:val="center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________________________________________________________________</w:t>
            </w:r>
          </w:p>
          <w:p w:rsidR="006F5DBB" w:rsidRPr="00741D29" w:rsidRDefault="006F5DBB" w:rsidP="006F5DBB">
            <w:pPr>
              <w:pStyle w:val="Names"/>
              <w:jc w:val="center"/>
              <w:rPr>
                <w:rFonts w:asciiTheme="majorHAnsi" w:hAnsiTheme="majorHAnsi"/>
                <w:i w:val="0"/>
                <w:color w:val="auto"/>
                <w:sz w:val="8"/>
                <w:szCs w:val="8"/>
              </w:rPr>
            </w:pPr>
          </w:p>
          <w:p w:rsidR="006F5DBB" w:rsidRPr="00195FE7" w:rsidRDefault="006F5DBB" w:rsidP="006F5DBB">
            <w:pPr>
              <w:pStyle w:val="Names"/>
              <w:spacing w:after="120"/>
              <w:jc w:val="center"/>
              <w:rPr>
                <w:rFonts w:ascii="Cooper Black" w:hAnsi="Cooper Black" w:cs="Times New Roman"/>
                <w:bCs/>
                <w:i w:val="0"/>
                <w:color w:val="auto"/>
                <w:kern w:val="28"/>
                <w:sz w:val="28"/>
                <w:szCs w:val="28"/>
              </w:rPr>
            </w:pPr>
            <w:r w:rsidRPr="00195FE7">
              <w:rPr>
                <w:rFonts w:ascii="Cooper Black" w:hAnsi="Cooper Black" w:cs="Times New Roman"/>
                <w:bCs/>
                <w:i w:val="0"/>
                <w:color w:val="auto"/>
                <w:kern w:val="28"/>
                <w:sz w:val="28"/>
                <w:szCs w:val="28"/>
              </w:rPr>
              <w:t>Music &amp; Worship List</w:t>
            </w:r>
          </w:p>
          <w:p w:rsidR="006F5DBB" w:rsidRPr="006B42EF" w:rsidRDefault="006F5DBB" w:rsidP="006F5DBB">
            <w:pPr>
              <w:pStyle w:val="Names"/>
              <w:spacing w:after="100" w:afterAutospacing="1"/>
              <w:rPr>
                <w:rFonts w:asciiTheme="majorHAnsi" w:hAnsiTheme="majorHAnsi"/>
                <w:b/>
                <w:i w:val="0"/>
                <w:color w:val="auto"/>
                <w:sz w:val="8"/>
                <w:szCs w:val="8"/>
              </w:rPr>
            </w:pPr>
            <w:r w:rsidRPr="006B42EF">
              <w:rPr>
                <w:rFonts w:asciiTheme="majorHAnsi" w:hAnsiTheme="majorHAnsi"/>
                <w:i w:val="0"/>
                <w:color w:val="auto"/>
              </w:rPr>
              <w:t xml:space="preserve"> </w:t>
            </w:r>
          </w:p>
          <w:p w:rsidR="00265AD7" w:rsidRPr="00CF3BCB" w:rsidRDefault="00265AD7" w:rsidP="00265AD7">
            <w:pPr>
              <w:pStyle w:val="Names"/>
              <w:spacing w:after="100" w:afterAutospacing="1"/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</w:pPr>
            <w:bookmarkStart w:id="0" w:name="_GoBack"/>
            <w:bookmarkEnd w:id="0"/>
            <w:r w:rsidRPr="00CF3BCB"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>Sunday, February</w:t>
            </w:r>
            <w:r w:rsidR="00F323E2"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 xml:space="preserve"> 17</w:t>
            </w:r>
            <w:r w:rsidRPr="00CF3BCB"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>,  201</w:t>
            </w:r>
            <w:r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>9</w:t>
            </w:r>
          </w:p>
          <w:p w:rsidR="00265AD7" w:rsidRPr="00CF3BCB" w:rsidRDefault="00265AD7" w:rsidP="00265AD7">
            <w:pPr>
              <w:pStyle w:val="Names"/>
              <w:spacing w:after="100" w:afterAutospacing="1"/>
              <w:jc w:val="both"/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</w:pP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   Worship Leader: 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Dale </w:t>
            </w:r>
            <w:proofErr w:type="spellStart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Ary</w:t>
            </w:r>
            <w:proofErr w:type="spellEnd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</w:t>
            </w: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</w:t>
            </w: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</w:t>
            </w:r>
          </w:p>
          <w:p w:rsidR="00265AD7" w:rsidRPr="007173B2" w:rsidRDefault="00265AD7" w:rsidP="00265AD7">
            <w:pPr>
              <w:pStyle w:val="Names"/>
              <w:spacing w:after="100" w:afterAutospacing="1"/>
              <w:jc w:val="both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   Jr. Worship: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Darlene </w:t>
            </w:r>
            <w:proofErr w:type="spellStart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Ary</w:t>
            </w:r>
            <w:proofErr w:type="spellEnd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&amp; Angela Skiles </w:t>
            </w:r>
          </w:p>
          <w:p w:rsidR="00265AD7" w:rsidRDefault="00265AD7" w:rsidP="00265AD7">
            <w:pPr>
              <w:pStyle w:val="Names"/>
              <w:spacing w:after="100" w:afterAutospacing="1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>Musician:</w:t>
            </w: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Pam </w:t>
            </w:r>
            <w:proofErr w:type="spellStart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Bevins</w:t>
            </w:r>
            <w:proofErr w:type="spellEnd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</w:p>
          <w:p w:rsidR="00265AD7" w:rsidRPr="00743F15" w:rsidRDefault="00265AD7" w:rsidP="00265AD7">
            <w:pPr>
              <w:pStyle w:val="Names"/>
              <w:spacing w:after="100" w:afterAutospacing="1"/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</w:pPr>
            <w:r w:rsidRPr="00743F15"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>Sunday, February 23, 2019</w:t>
            </w:r>
          </w:p>
          <w:p w:rsidR="00265AD7" w:rsidRPr="00CF3BCB" w:rsidRDefault="00265AD7" w:rsidP="00265AD7">
            <w:pPr>
              <w:pStyle w:val="Names"/>
              <w:spacing w:after="100" w:afterAutospacing="1"/>
              <w:jc w:val="both"/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</w:pP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Worship Leader: 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Jason Baker  </w:t>
            </w: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</w:t>
            </w: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</w:t>
            </w:r>
          </w:p>
          <w:p w:rsidR="00265AD7" w:rsidRPr="007173B2" w:rsidRDefault="00265AD7" w:rsidP="00265AD7">
            <w:pPr>
              <w:pStyle w:val="Names"/>
              <w:spacing w:after="100" w:afterAutospacing="1"/>
              <w:jc w:val="both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   Jr. Worship: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Tonya Westfall &amp; </w:t>
            </w:r>
            <w:proofErr w:type="spellStart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Naoma</w:t>
            </w:r>
            <w:proofErr w:type="spellEnd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Voke</w:t>
            </w:r>
            <w:proofErr w:type="spellEnd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</w:p>
          <w:p w:rsidR="00265AD7" w:rsidRDefault="00265AD7" w:rsidP="00265AD7">
            <w:pPr>
              <w:pStyle w:val="Names"/>
              <w:spacing w:after="100" w:afterAutospacing="1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>Musician:</w:t>
            </w:r>
            <w:r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Darlene </w:t>
            </w:r>
            <w:proofErr w:type="spellStart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Ary</w:t>
            </w:r>
            <w:proofErr w:type="spellEnd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</w:p>
          <w:p w:rsidR="00265AD7" w:rsidRPr="00743F15" w:rsidRDefault="00265AD7" w:rsidP="00265AD7">
            <w:pPr>
              <w:pStyle w:val="Names"/>
              <w:spacing w:after="100" w:afterAutospacing="1"/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</w:pPr>
            <w:r w:rsidRPr="00743F15"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 xml:space="preserve">Sunday, </w:t>
            </w:r>
            <w:r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>March 3,</w:t>
            </w:r>
            <w:r w:rsidRPr="00743F15"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 xml:space="preserve"> 2019</w:t>
            </w:r>
          </w:p>
          <w:p w:rsidR="00265AD7" w:rsidRPr="00CF3BCB" w:rsidRDefault="00265AD7" w:rsidP="00265AD7">
            <w:pPr>
              <w:pStyle w:val="Names"/>
              <w:spacing w:after="100" w:afterAutospacing="1"/>
              <w:jc w:val="both"/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</w:pP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Worship Leader: 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Mark Ashworth   </w:t>
            </w: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</w:t>
            </w: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</w:t>
            </w:r>
          </w:p>
          <w:p w:rsidR="00265AD7" w:rsidRPr="007173B2" w:rsidRDefault="00265AD7" w:rsidP="00265AD7">
            <w:pPr>
              <w:pStyle w:val="Names"/>
              <w:spacing w:after="100" w:afterAutospacing="1"/>
              <w:jc w:val="both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   Jr. Worship:</w:t>
            </w:r>
            <w:r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Janet Ashworth</w:t>
            </w:r>
          </w:p>
          <w:p w:rsidR="00265AD7" w:rsidRDefault="00265AD7" w:rsidP="00265AD7">
            <w:pPr>
              <w:pStyle w:val="Names"/>
              <w:spacing w:after="100" w:afterAutospacing="1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>Musician:</w:t>
            </w:r>
            <w:r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Pam </w:t>
            </w:r>
            <w:proofErr w:type="spellStart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Bevins</w:t>
            </w:r>
            <w:proofErr w:type="spellEnd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</w:t>
            </w:r>
          </w:p>
          <w:p w:rsidR="00265AD7" w:rsidRPr="00743F15" w:rsidRDefault="00265AD7" w:rsidP="00265AD7">
            <w:pPr>
              <w:pStyle w:val="Names"/>
              <w:spacing w:after="100" w:afterAutospacing="1"/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</w:pPr>
            <w:r w:rsidRPr="00743F15"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 xml:space="preserve">Sunday, </w:t>
            </w:r>
            <w:r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>March 10,</w:t>
            </w:r>
            <w:r w:rsidRPr="00743F15">
              <w:rPr>
                <w:rFonts w:asciiTheme="majorHAnsi" w:hAnsiTheme="majorHAnsi"/>
                <w:i w:val="0"/>
                <w:color w:val="auto"/>
                <w:sz w:val="22"/>
                <w:szCs w:val="22"/>
                <w:u w:val="single"/>
              </w:rPr>
              <w:t xml:space="preserve"> 2019</w:t>
            </w:r>
          </w:p>
          <w:p w:rsidR="00265AD7" w:rsidRPr="00CF3BCB" w:rsidRDefault="00265AD7" w:rsidP="00265AD7">
            <w:pPr>
              <w:pStyle w:val="Names"/>
              <w:spacing w:after="100" w:afterAutospacing="1"/>
              <w:jc w:val="both"/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</w:pP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Worship Leader: 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Jason Baker    </w:t>
            </w: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</w:t>
            </w: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</w:t>
            </w:r>
          </w:p>
          <w:p w:rsidR="00265AD7" w:rsidRDefault="00265AD7" w:rsidP="00265AD7">
            <w:pPr>
              <w:pStyle w:val="Names"/>
              <w:spacing w:after="100" w:afterAutospacing="1"/>
              <w:jc w:val="both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   Jr. Worship:</w:t>
            </w:r>
            <w:r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Tonya Westfall </w:t>
            </w:r>
          </w:p>
          <w:p w:rsidR="00265AD7" w:rsidRDefault="00265AD7" w:rsidP="00265AD7">
            <w:pPr>
              <w:pStyle w:val="Names"/>
              <w:spacing w:after="100" w:afterAutospacing="1"/>
              <w:jc w:val="both"/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</w:pPr>
            <w:r w:rsidRPr="00CF3BCB"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   </w:t>
            </w:r>
            <w:r w:rsidRPr="00CF3BCB"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>Musician:</w:t>
            </w:r>
            <w:r>
              <w:rPr>
                <w:rFonts w:asciiTheme="majorHAnsi" w:hAnsiTheme="majorHAnsi"/>
                <w:b/>
                <w:i w:val="0"/>
                <w:color w:val="auto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Pam </w:t>
            </w:r>
            <w:proofErr w:type="spellStart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>Bevins</w:t>
            </w:r>
            <w:proofErr w:type="spellEnd"/>
            <w:r>
              <w:rPr>
                <w:rFonts w:asciiTheme="majorHAnsi" w:hAnsiTheme="majorHAnsi"/>
                <w:i w:val="0"/>
                <w:color w:val="auto"/>
                <w:sz w:val="20"/>
                <w:szCs w:val="20"/>
              </w:rPr>
              <w:t xml:space="preserve">  </w:t>
            </w:r>
          </w:p>
          <w:p w:rsidR="006F5DBB" w:rsidRPr="008C7D84" w:rsidRDefault="006F5DBB" w:rsidP="006F5DBB">
            <w:pPr>
              <w:pStyle w:val="Names"/>
              <w:spacing w:after="100" w:afterAutospacing="1"/>
              <w:rPr>
                <w:rFonts w:asciiTheme="majorHAnsi" w:hAnsiTheme="majorHAnsi"/>
                <w:b/>
                <w:i w:val="0"/>
                <w:color w:val="auto"/>
                <w:sz w:val="22"/>
                <w:szCs w:val="22"/>
              </w:rPr>
            </w:pPr>
          </w:p>
        </w:tc>
      </w:tr>
    </w:tbl>
    <w:p w:rsidR="006F5DBB" w:rsidRDefault="006F5DBB"/>
    <w:sectPr w:rsidR="006F5DBB" w:rsidSect="00256351">
      <w:footerReference w:type="default" r:id="rId25"/>
      <w:type w:val="continuous"/>
      <w:pgSz w:w="15840" w:h="12240" w:orient="landscape" w:code="1"/>
      <w:pgMar w:top="720" w:right="1440" w:bottom="1440" w:left="1440" w:header="0" w:footer="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8AA" w:rsidRDefault="008728AA">
      <w:pPr>
        <w:spacing w:after="0" w:line="240" w:lineRule="auto"/>
      </w:pPr>
      <w:r>
        <w:separator/>
      </w:r>
    </w:p>
  </w:endnote>
  <w:endnote w:type="continuationSeparator" w:id="0">
    <w:p w:rsidR="008728AA" w:rsidRDefault="00872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mo">
    <w:altName w:val="Calibri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  <w:font w:name="Lucida Calligraphy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Eras Bold ITC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69" w:rsidRDefault="00556A69">
    <w:pPr>
      <w:pStyle w:val="Footer"/>
    </w:pPr>
  </w:p>
  <w:p w:rsidR="00556A69" w:rsidRDefault="00556A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8AA" w:rsidRDefault="008728AA">
      <w:pPr>
        <w:spacing w:after="0" w:line="240" w:lineRule="auto"/>
      </w:pPr>
      <w:r>
        <w:separator/>
      </w:r>
    </w:p>
  </w:footnote>
  <w:footnote w:type="continuationSeparator" w:id="0">
    <w:p w:rsidR="008728AA" w:rsidRDefault="00872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F1E15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D72B4"/>
    <w:multiLevelType w:val="hybridMultilevel"/>
    <w:tmpl w:val="D472B3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31253"/>
    <w:multiLevelType w:val="hybridMultilevel"/>
    <w:tmpl w:val="775ED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494CEF"/>
    <w:multiLevelType w:val="hybridMultilevel"/>
    <w:tmpl w:val="48008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96524D"/>
    <w:multiLevelType w:val="hybridMultilevel"/>
    <w:tmpl w:val="ED962968"/>
    <w:lvl w:ilvl="0" w:tplc="387442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0D3"/>
    <w:multiLevelType w:val="hybridMultilevel"/>
    <w:tmpl w:val="1B5CE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9382D"/>
    <w:multiLevelType w:val="hybridMultilevel"/>
    <w:tmpl w:val="6EFAD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E761A"/>
    <w:multiLevelType w:val="hybridMultilevel"/>
    <w:tmpl w:val="2C2E6D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4771F9"/>
    <w:multiLevelType w:val="hybridMultilevel"/>
    <w:tmpl w:val="0F2419FE"/>
    <w:lvl w:ilvl="0" w:tplc="9F18F2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30889"/>
    <w:multiLevelType w:val="hybridMultilevel"/>
    <w:tmpl w:val="4DC05884"/>
    <w:lvl w:ilvl="0" w:tplc="A072A76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 w15:restartNumberingAfterBreak="0">
    <w:nsid w:val="1CDC576D"/>
    <w:multiLevelType w:val="hybridMultilevel"/>
    <w:tmpl w:val="34A056A2"/>
    <w:lvl w:ilvl="0" w:tplc="B23E91A6">
      <w:start w:val="3420"/>
      <w:numFmt w:val="bullet"/>
      <w:lvlText w:val=""/>
      <w:lvlJc w:val="left"/>
      <w:pPr>
        <w:ind w:left="1140" w:hanging="360"/>
      </w:pPr>
      <w:rPr>
        <w:rFonts w:ascii="Symbol" w:eastAsiaTheme="minorEastAsia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1ECB0868"/>
    <w:multiLevelType w:val="hybridMultilevel"/>
    <w:tmpl w:val="D41E1D4E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 w15:restartNumberingAfterBreak="0">
    <w:nsid w:val="21671D4A"/>
    <w:multiLevelType w:val="hybridMultilevel"/>
    <w:tmpl w:val="A2983C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25F11"/>
    <w:multiLevelType w:val="hybridMultilevel"/>
    <w:tmpl w:val="9454E5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F377B5"/>
    <w:multiLevelType w:val="hybridMultilevel"/>
    <w:tmpl w:val="5F386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654FE"/>
    <w:multiLevelType w:val="hybridMultilevel"/>
    <w:tmpl w:val="7566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D5238"/>
    <w:multiLevelType w:val="hybridMultilevel"/>
    <w:tmpl w:val="F184FD64"/>
    <w:lvl w:ilvl="0" w:tplc="C3B477E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m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956E36"/>
    <w:multiLevelType w:val="hybridMultilevel"/>
    <w:tmpl w:val="52982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C77871"/>
    <w:multiLevelType w:val="hybridMultilevel"/>
    <w:tmpl w:val="C1429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76B5A"/>
    <w:multiLevelType w:val="hybridMultilevel"/>
    <w:tmpl w:val="4C945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B2109"/>
    <w:multiLevelType w:val="hybridMultilevel"/>
    <w:tmpl w:val="FA9E37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247EFB"/>
    <w:multiLevelType w:val="hybridMultilevel"/>
    <w:tmpl w:val="06F2C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7623E4"/>
    <w:multiLevelType w:val="hybridMultilevel"/>
    <w:tmpl w:val="E5487B00"/>
    <w:lvl w:ilvl="0" w:tplc="1A24338E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sz w:val="26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D7901"/>
    <w:multiLevelType w:val="hybridMultilevel"/>
    <w:tmpl w:val="3C107A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C2973"/>
    <w:multiLevelType w:val="hybridMultilevel"/>
    <w:tmpl w:val="5B0A09C0"/>
    <w:lvl w:ilvl="0" w:tplc="64BC023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117562"/>
    <w:multiLevelType w:val="hybridMultilevel"/>
    <w:tmpl w:val="FEE2C6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93466B9"/>
    <w:multiLevelType w:val="hybridMultilevel"/>
    <w:tmpl w:val="1C880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F1FC0"/>
    <w:multiLevelType w:val="hybridMultilevel"/>
    <w:tmpl w:val="56B82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FF5276"/>
    <w:multiLevelType w:val="hybridMultilevel"/>
    <w:tmpl w:val="99142926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9" w15:restartNumberingAfterBreak="0">
    <w:nsid w:val="6CB7092D"/>
    <w:multiLevelType w:val="hybridMultilevel"/>
    <w:tmpl w:val="3FCA7DF8"/>
    <w:lvl w:ilvl="0" w:tplc="3F4A6A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216075"/>
    <w:multiLevelType w:val="hybridMultilevel"/>
    <w:tmpl w:val="0E5A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006E09"/>
    <w:multiLevelType w:val="hybridMultilevel"/>
    <w:tmpl w:val="5E3A50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6D065C2"/>
    <w:multiLevelType w:val="hybridMultilevel"/>
    <w:tmpl w:val="41B2B5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7D16E21"/>
    <w:multiLevelType w:val="hybridMultilevel"/>
    <w:tmpl w:val="CBEEE232"/>
    <w:lvl w:ilvl="0" w:tplc="44AE388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4" w15:restartNumberingAfterBreak="0">
    <w:nsid w:val="7909250E"/>
    <w:multiLevelType w:val="hybridMultilevel"/>
    <w:tmpl w:val="871A9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86C76"/>
    <w:multiLevelType w:val="hybridMultilevel"/>
    <w:tmpl w:val="3322F18A"/>
    <w:lvl w:ilvl="0" w:tplc="99E09C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A7F5E"/>
    <w:multiLevelType w:val="hybridMultilevel"/>
    <w:tmpl w:val="898E6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17"/>
  </w:num>
  <w:num w:numId="4">
    <w:abstractNumId w:val="3"/>
  </w:num>
  <w:num w:numId="5">
    <w:abstractNumId w:val="15"/>
  </w:num>
  <w:num w:numId="6">
    <w:abstractNumId w:val="12"/>
  </w:num>
  <w:num w:numId="7">
    <w:abstractNumId w:val="6"/>
  </w:num>
  <w:num w:numId="8">
    <w:abstractNumId w:val="26"/>
  </w:num>
  <w:num w:numId="9">
    <w:abstractNumId w:val="1"/>
  </w:num>
  <w:num w:numId="10">
    <w:abstractNumId w:val="14"/>
  </w:num>
  <w:num w:numId="11">
    <w:abstractNumId w:val="7"/>
  </w:num>
  <w:num w:numId="12">
    <w:abstractNumId w:val="28"/>
  </w:num>
  <w:num w:numId="13">
    <w:abstractNumId w:val="34"/>
  </w:num>
  <w:num w:numId="14">
    <w:abstractNumId w:val="18"/>
  </w:num>
  <w:num w:numId="15">
    <w:abstractNumId w:val="31"/>
  </w:num>
  <w:num w:numId="16">
    <w:abstractNumId w:val="9"/>
  </w:num>
  <w:num w:numId="17">
    <w:abstractNumId w:val="21"/>
  </w:num>
  <w:num w:numId="18">
    <w:abstractNumId w:val="0"/>
  </w:num>
  <w:num w:numId="19">
    <w:abstractNumId w:val="4"/>
  </w:num>
  <w:num w:numId="20">
    <w:abstractNumId w:val="35"/>
  </w:num>
  <w:num w:numId="21">
    <w:abstractNumId w:val="29"/>
  </w:num>
  <w:num w:numId="22">
    <w:abstractNumId w:val="5"/>
  </w:num>
  <w:num w:numId="23">
    <w:abstractNumId w:val="36"/>
  </w:num>
  <w:num w:numId="24">
    <w:abstractNumId w:val="2"/>
  </w:num>
  <w:num w:numId="25">
    <w:abstractNumId w:val="30"/>
  </w:num>
  <w:num w:numId="26">
    <w:abstractNumId w:val="24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3"/>
  </w:num>
  <w:num w:numId="30">
    <w:abstractNumId w:val="20"/>
  </w:num>
  <w:num w:numId="31">
    <w:abstractNumId w:val="32"/>
  </w:num>
  <w:num w:numId="32">
    <w:abstractNumId w:val="25"/>
  </w:num>
  <w:num w:numId="33">
    <w:abstractNumId w:val="13"/>
  </w:num>
  <w:num w:numId="34">
    <w:abstractNumId w:val="19"/>
  </w:num>
  <w:num w:numId="35">
    <w:abstractNumId w:val="10"/>
  </w:num>
  <w:num w:numId="36">
    <w:abstractNumId w:val="33"/>
  </w:num>
  <w:num w:numId="37">
    <w:abstractNumId w:val="24"/>
  </w:num>
  <w:num w:numId="38">
    <w:abstractNumId w:val="8"/>
  </w:num>
  <w:num w:numId="39">
    <w:abstractNumId w:val="16"/>
  </w:num>
  <w:num w:numId="40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displayBackgroundShape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 fill="f" fillcolor="white" strokecolor="none [2404]">
      <v:fill color="white" on="f"/>
      <v:stroke dashstyle="1 1" color="none [2404]" weight="1.25pt" endcap="round"/>
      <o:colormru v:ext="edit" colors="#fc0,#f769e6,#c60,#1c04cc,#606,#06c,#0f0173,#f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DC5"/>
    <w:rsid w:val="00000883"/>
    <w:rsid w:val="00002AB0"/>
    <w:rsid w:val="00003015"/>
    <w:rsid w:val="000034DC"/>
    <w:rsid w:val="00003A2A"/>
    <w:rsid w:val="00003BD6"/>
    <w:rsid w:val="00004857"/>
    <w:rsid w:val="0000597B"/>
    <w:rsid w:val="00006AC5"/>
    <w:rsid w:val="00006F8C"/>
    <w:rsid w:val="000077DE"/>
    <w:rsid w:val="00007936"/>
    <w:rsid w:val="00007D4C"/>
    <w:rsid w:val="00010288"/>
    <w:rsid w:val="0001071E"/>
    <w:rsid w:val="0001094D"/>
    <w:rsid w:val="000116AB"/>
    <w:rsid w:val="0001172D"/>
    <w:rsid w:val="000125C3"/>
    <w:rsid w:val="000133A6"/>
    <w:rsid w:val="000135A9"/>
    <w:rsid w:val="00013D80"/>
    <w:rsid w:val="000145FB"/>
    <w:rsid w:val="0001496C"/>
    <w:rsid w:val="00015696"/>
    <w:rsid w:val="000156E5"/>
    <w:rsid w:val="00015737"/>
    <w:rsid w:val="00015752"/>
    <w:rsid w:val="00015D97"/>
    <w:rsid w:val="00016683"/>
    <w:rsid w:val="00016B0D"/>
    <w:rsid w:val="00017494"/>
    <w:rsid w:val="000175C5"/>
    <w:rsid w:val="000178E7"/>
    <w:rsid w:val="00020E6E"/>
    <w:rsid w:val="00020EE1"/>
    <w:rsid w:val="00021C54"/>
    <w:rsid w:val="00022E13"/>
    <w:rsid w:val="000232E3"/>
    <w:rsid w:val="00023453"/>
    <w:rsid w:val="0002564B"/>
    <w:rsid w:val="00026B0F"/>
    <w:rsid w:val="00026E3E"/>
    <w:rsid w:val="00027AC6"/>
    <w:rsid w:val="00027DF6"/>
    <w:rsid w:val="00030041"/>
    <w:rsid w:val="0003042A"/>
    <w:rsid w:val="00030547"/>
    <w:rsid w:val="000307F3"/>
    <w:rsid w:val="00030E91"/>
    <w:rsid w:val="00031F26"/>
    <w:rsid w:val="00032510"/>
    <w:rsid w:val="000331A7"/>
    <w:rsid w:val="00033746"/>
    <w:rsid w:val="00034B0A"/>
    <w:rsid w:val="00034DCA"/>
    <w:rsid w:val="000350C7"/>
    <w:rsid w:val="0003745A"/>
    <w:rsid w:val="000428E8"/>
    <w:rsid w:val="00043EE5"/>
    <w:rsid w:val="00044657"/>
    <w:rsid w:val="00044A85"/>
    <w:rsid w:val="000455AA"/>
    <w:rsid w:val="00046271"/>
    <w:rsid w:val="0004652B"/>
    <w:rsid w:val="0004678E"/>
    <w:rsid w:val="000467D2"/>
    <w:rsid w:val="00046D08"/>
    <w:rsid w:val="000476CF"/>
    <w:rsid w:val="00050153"/>
    <w:rsid w:val="000508D0"/>
    <w:rsid w:val="00050915"/>
    <w:rsid w:val="00052685"/>
    <w:rsid w:val="00053B0B"/>
    <w:rsid w:val="00054A1C"/>
    <w:rsid w:val="000554B9"/>
    <w:rsid w:val="00055D77"/>
    <w:rsid w:val="0005707F"/>
    <w:rsid w:val="00057A82"/>
    <w:rsid w:val="00057EB4"/>
    <w:rsid w:val="00060233"/>
    <w:rsid w:val="00061092"/>
    <w:rsid w:val="00061A80"/>
    <w:rsid w:val="00061D2D"/>
    <w:rsid w:val="0006271F"/>
    <w:rsid w:val="0006407F"/>
    <w:rsid w:val="000649C3"/>
    <w:rsid w:val="00064BA2"/>
    <w:rsid w:val="00065E14"/>
    <w:rsid w:val="000661C1"/>
    <w:rsid w:val="00066A6B"/>
    <w:rsid w:val="0006717C"/>
    <w:rsid w:val="000679BA"/>
    <w:rsid w:val="00067A2C"/>
    <w:rsid w:val="00070E09"/>
    <w:rsid w:val="0007224E"/>
    <w:rsid w:val="00072C99"/>
    <w:rsid w:val="000734B4"/>
    <w:rsid w:val="00073EF4"/>
    <w:rsid w:val="000753B9"/>
    <w:rsid w:val="00075751"/>
    <w:rsid w:val="00075F15"/>
    <w:rsid w:val="00076664"/>
    <w:rsid w:val="00076947"/>
    <w:rsid w:val="000770F9"/>
    <w:rsid w:val="00077372"/>
    <w:rsid w:val="00077F04"/>
    <w:rsid w:val="0008229F"/>
    <w:rsid w:val="00082B43"/>
    <w:rsid w:val="00082C54"/>
    <w:rsid w:val="00083222"/>
    <w:rsid w:val="000835E6"/>
    <w:rsid w:val="00084035"/>
    <w:rsid w:val="00085889"/>
    <w:rsid w:val="00085B8E"/>
    <w:rsid w:val="000865DB"/>
    <w:rsid w:val="00086ADC"/>
    <w:rsid w:val="0008783A"/>
    <w:rsid w:val="000901B1"/>
    <w:rsid w:val="000911B7"/>
    <w:rsid w:val="00091AE1"/>
    <w:rsid w:val="00091EF7"/>
    <w:rsid w:val="000923C9"/>
    <w:rsid w:val="00093D17"/>
    <w:rsid w:val="000943D3"/>
    <w:rsid w:val="00094BF3"/>
    <w:rsid w:val="00094D41"/>
    <w:rsid w:val="00095C45"/>
    <w:rsid w:val="00096862"/>
    <w:rsid w:val="00096896"/>
    <w:rsid w:val="00096F1E"/>
    <w:rsid w:val="000A08AF"/>
    <w:rsid w:val="000A217B"/>
    <w:rsid w:val="000A35BC"/>
    <w:rsid w:val="000A4184"/>
    <w:rsid w:val="000A444E"/>
    <w:rsid w:val="000A4688"/>
    <w:rsid w:val="000A4ED3"/>
    <w:rsid w:val="000A5501"/>
    <w:rsid w:val="000A58C0"/>
    <w:rsid w:val="000A5C67"/>
    <w:rsid w:val="000A687A"/>
    <w:rsid w:val="000B009D"/>
    <w:rsid w:val="000B18A4"/>
    <w:rsid w:val="000B1EA1"/>
    <w:rsid w:val="000B293E"/>
    <w:rsid w:val="000B309B"/>
    <w:rsid w:val="000B41EF"/>
    <w:rsid w:val="000B4794"/>
    <w:rsid w:val="000B4B91"/>
    <w:rsid w:val="000B4D03"/>
    <w:rsid w:val="000B4FF8"/>
    <w:rsid w:val="000B5667"/>
    <w:rsid w:val="000B58D1"/>
    <w:rsid w:val="000B6A42"/>
    <w:rsid w:val="000B6DB7"/>
    <w:rsid w:val="000B7537"/>
    <w:rsid w:val="000B7ADD"/>
    <w:rsid w:val="000C0A0E"/>
    <w:rsid w:val="000C11FB"/>
    <w:rsid w:val="000C1474"/>
    <w:rsid w:val="000C1A5E"/>
    <w:rsid w:val="000C2169"/>
    <w:rsid w:val="000C23DF"/>
    <w:rsid w:val="000C26DD"/>
    <w:rsid w:val="000C284B"/>
    <w:rsid w:val="000C3192"/>
    <w:rsid w:val="000C4053"/>
    <w:rsid w:val="000C4D88"/>
    <w:rsid w:val="000C552F"/>
    <w:rsid w:val="000C5AF5"/>
    <w:rsid w:val="000C6676"/>
    <w:rsid w:val="000C6A04"/>
    <w:rsid w:val="000C711C"/>
    <w:rsid w:val="000C7AFC"/>
    <w:rsid w:val="000C7C02"/>
    <w:rsid w:val="000D0381"/>
    <w:rsid w:val="000D0711"/>
    <w:rsid w:val="000D11F5"/>
    <w:rsid w:val="000D15C5"/>
    <w:rsid w:val="000D1884"/>
    <w:rsid w:val="000D1CFC"/>
    <w:rsid w:val="000D1D71"/>
    <w:rsid w:val="000D2748"/>
    <w:rsid w:val="000D5589"/>
    <w:rsid w:val="000D5C04"/>
    <w:rsid w:val="000D5DDB"/>
    <w:rsid w:val="000D606C"/>
    <w:rsid w:val="000D6376"/>
    <w:rsid w:val="000D63D4"/>
    <w:rsid w:val="000E059A"/>
    <w:rsid w:val="000E0CBD"/>
    <w:rsid w:val="000E10AE"/>
    <w:rsid w:val="000E1A64"/>
    <w:rsid w:val="000E1D19"/>
    <w:rsid w:val="000E28F9"/>
    <w:rsid w:val="000E36E6"/>
    <w:rsid w:val="000E3756"/>
    <w:rsid w:val="000E4213"/>
    <w:rsid w:val="000E4BEF"/>
    <w:rsid w:val="000E4F41"/>
    <w:rsid w:val="000E5970"/>
    <w:rsid w:val="000E62C2"/>
    <w:rsid w:val="000E6DE0"/>
    <w:rsid w:val="000E7AEE"/>
    <w:rsid w:val="000F0196"/>
    <w:rsid w:val="000F0640"/>
    <w:rsid w:val="000F165D"/>
    <w:rsid w:val="000F22FF"/>
    <w:rsid w:val="000F2DD8"/>
    <w:rsid w:val="000F34D7"/>
    <w:rsid w:val="000F42EF"/>
    <w:rsid w:val="000F57F3"/>
    <w:rsid w:val="000F59B6"/>
    <w:rsid w:val="000F676B"/>
    <w:rsid w:val="000F6C94"/>
    <w:rsid w:val="000F7219"/>
    <w:rsid w:val="000F7B13"/>
    <w:rsid w:val="001002F7"/>
    <w:rsid w:val="00100334"/>
    <w:rsid w:val="00100383"/>
    <w:rsid w:val="0010044F"/>
    <w:rsid w:val="0010181A"/>
    <w:rsid w:val="00101ED8"/>
    <w:rsid w:val="00102064"/>
    <w:rsid w:val="00102197"/>
    <w:rsid w:val="0010224D"/>
    <w:rsid w:val="0010275D"/>
    <w:rsid w:val="00102DA9"/>
    <w:rsid w:val="00104A4D"/>
    <w:rsid w:val="00104CBB"/>
    <w:rsid w:val="00105CB9"/>
    <w:rsid w:val="0010638E"/>
    <w:rsid w:val="001066B1"/>
    <w:rsid w:val="00107239"/>
    <w:rsid w:val="0010784F"/>
    <w:rsid w:val="001078C7"/>
    <w:rsid w:val="00107EA9"/>
    <w:rsid w:val="00110029"/>
    <w:rsid w:val="0011031E"/>
    <w:rsid w:val="00111C5B"/>
    <w:rsid w:val="00112010"/>
    <w:rsid w:val="00112330"/>
    <w:rsid w:val="00112D5E"/>
    <w:rsid w:val="001140D6"/>
    <w:rsid w:val="001142E2"/>
    <w:rsid w:val="00115794"/>
    <w:rsid w:val="00115ED4"/>
    <w:rsid w:val="00116BC4"/>
    <w:rsid w:val="00117837"/>
    <w:rsid w:val="00117F93"/>
    <w:rsid w:val="00120266"/>
    <w:rsid w:val="00120455"/>
    <w:rsid w:val="001205EB"/>
    <w:rsid w:val="00120783"/>
    <w:rsid w:val="00122E2D"/>
    <w:rsid w:val="001233C5"/>
    <w:rsid w:val="00123703"/>
    <w:rsid w:val="00125307"/>
    <w:rsid w:val="00125699"/>
    <w:rsid w:val="0012610E"/>
    <w:rsid w:val="00126EAB"/>
    <w:rsid w:val="001271F5"/>
    <w:rsid w:val="00127B57"/>
    <w:rsid w:val="001302E3"/>
    <w:rsid w:val="0013034A"/>
    <w:rsid w:val="00130428"/>
    <w:rsid w:val="0013065C"/>
    <w:rsid w:val="0013136E"/>
    <w:rsid w:val="001315C7"/>
    <w:rsid w:val="00132410"/>
    <w:rsid w:val="001327D7"/>
    <w:rsid w:val="001329F1"/>
    <w:rsid w:val="00133745"/>
    <w:rsid w:val="001341BD"/>
    <w:rsid w:val="00134702"/>
    <w:rsid w:val="00134B02"/>
    <w:rsid w:val="00134C04"/>
    <w:rsid w:val="00136153"/>
    <w:rsid w:val="00136491"/>
    <w:rsid w:val="001364AF"/>
    <w:rsid w:val="001366F8"/>
    <w:rsid w:val="001367B8"/>
    <w:rsid w:val="00140FC2"/>
    <w:rsid w:val="0014104E"/>
    <w:rsid w:val="00141102"/>
    <w:rsid w:val="001420BB"/>
    <w:rsid w:val="00142410"/>
    <w:rsid w:val="0014299C"/>
    <w:rsid w:val="0014331B"/>
    <w:rsid w:val="00143CB7"/>
    <w:rsid w:val="00145FC5"/>
    <w:rsid w:val="00146780"/>
    <w:rsid w:val="001471B9"/>
    <w:rsid w:val="0014729F"/>
    <w:rsid w:val="00147400"/>
    <w:rsid w:val="001476FD"/>
    <w:rsid w:val="0014794F"/>
    <w:rsid w:val="00147D5A"/>
    <w:rsid w:val="00147F19"/>
    <w:rsid w:val="00150C0D"/>
    <w:rsid w:val="00150D24"/>
    <w:rsid w:val="001518FC"/>
    <w:rsid w:val="00151A67"/>
    <w:rsid w:val="00152393"/>
    <w:rsid w:val="001523FF"/>
    <w:rsid w:val="00152653"/>
    <w:rsid w:val="001526D4"/>
    <w:rsid w:val="001526E3"/>
    <w:rsid w:val="00154045"/>
    <w:rsid w:val="001551D3"/>
    <w:rsid w:val="00157CB0"/>
    <w:rsid w:val="00160C5F"/>
    <w:rsid w:val="001617BB"/>
    <w:rsid w:val="0016339F"/>
    <w:rsid w:val="001639B1"/>
    <w:rsid w:val="00164092"/>
    <w:rsid w:val="00165284"/>
    <w:rsid w:val="00166026"/>
    <w:rsid w:val="001662C9"/>
    <w:rsid w:val="001670CA"/>
    <w:rsid w:val="00167922"/>
    <w:rsid w:val="001679D0"/>
    <w:rsid w:val="00170413"/>
    <w:rsid w:val="001705A8"/>
    <w:rsid w:val="001717E1"/>
    <w:rsid w:val="00171CA5"/>
    <w:rsid w:val="00171D3C"/>
    <w:rsid w:val="0017370A"/>
    <w:rsid w:val="00173A2C"/>
    <w:rsid w:val="00175296"/>
    <w:rsid w:val="0017543C"/>
    <w:rsid w:val="00175693"/>
    <w:rsid w:val="00175BA1"/>
    <w:rsid w:val="00176821"/>
    <w:rsid w:val="00176E54"/>
    <w:rsid w:val="00177945"/>
    <w:rsid w:val="00177AC9"/>
    <w:rsid w:val="00180F04"/>
    <w:rsid w:val="00181590"/>
    <w:rsid w:val="00181950"/>
    <w:rsid w:val="00181B55"/>
    <w:rsid w:val="00182BA5"/>
    <w:rsid w:val="001836B0"/>
    <w:rsid w:val="00183A16"/>
    <w:rsid w:val="00183A3C"/>
    <w:rsid w:val="00183B1A"/>
    <w:rsid w:val="00183D22"/>
    <w:rsid w:val="001853BC"/>
    <w:rsid w:val="00185568"/>
    <w:rsid w:val="00185C34"/>
    <w:rsid w:val="001861ED"/>
    <w:rsid w:val="0018626D"/>
    <w:rsid w:val="0018652C"/>
    <w:rsid w:val="001868FA"/>
    <w:rsid w:val="00186958"/>
    <w:rsid w:val="0018760D"/>
    <w:rsid w:val="00187A2B"/>
    <w:rsid w:val="00187D9C"/>
    <w:rsid w:val="00190E1B"/>
    <w:rsid w:val="00190FE9"/>
    <w:rsid w:val="00191654"/>
    <w:rsid w:val="0019171E"/>
    <w:rsid w:val="00191805"/>
    <w:rsid w:val="00191CD8"/>
    <w:rsid w:val="001926B6"/>
    <w:rsid w:val="00193439"/>
    <w:rsid w:val="00193B13"/>
    <w:rsid w:val="00193D7E"/>
    <w:rsid w:val="001943F0"/>
    <w:rsid w:val="00194486"/>
    <w:rsid w:val="00195373"/>
    <w:rsid w:val="001956F1"/>
    <w:rsid w:val="0019683A"/>
    <w:rsid w:val="00196F06"/>
    <w:rsid w:val="0019784F"/>
    <w:rsid w:val="00197DDA"/>
    <w:rsid w:val="00197F0E"/>
    <w:rsid w:val="001A0EDF"/>
    <w:rsid w:val="001A118C"/>
    <w:rsid w:val="001A1457"/>
    <w:rsid w:val="001A21DF"/>
    <w:rsid w:val="001A2861"/>
    <w:rsid w:val="001A293B"/>
    <w:rsid w:val="001A3D19"/>
    <w:rsid w:val="001A3F3A"/>
    <w:rsid w:val="001A4478"/>
    <w:rsid w:val="001A49FA"/>
    <w:rsid w:val="001A4A23"/>
    <w:rsid w:val="001A63BE"/>
    <w:rsid w:val="001A77F0"/>
    <w:rsid w:val="001B0F11"/>
    <w:rsid w:val="001B15F0"/>
    <w:rsid w:val="001B22CE"/>
    <w:rsid w:val="001B23D9"/>
    <w:rsid w:val="001B286C"/>
    <w:rsid w:val="001B3169"/>
    <w:rsid w:val="001B392C"/>
    <w:rsid w:val="001B3FFE"/>
    <w:rsid w:val="001B48B9"/>
    <w:rsid w:val="001B4D35"/>
    <w:rsid w:val="001B5B8A"/>
    <w:rsid w:val="001B5BF1"/>
    <w:rsid w:val="001B7186"/>
    <w:rsid w:val="001B7774"/>
    <w:rsid w:val="001B7DE9"/>
    <w:rsid w:val="001C02EF"/>
    <w:rsid w:val="001C0933"/>
    <w:rsid w:val="001C181F"/>
    <w:rsid w:val="001C26BD"/>
    <w:rsid w:val="001C4067"/>
    <w:rsid w:val="001C4E95"/>
    <w:rsid w:val="001C5448"/>
    <w:rsid w:val="001C5937"/>
    <w:rsid w:val="001C5DA0"/>
    <w:rsid w:val="001C61DB"/>
    <w:rsid w:val="001C6734"/>
    <w:rsid w:val="001C6804"/>
    <w:rsid w:val="001C7AEC"/>
    <w:rsid w:val="001C7F16"/>
    <w:rsid w:val="001D04D4"/>
    <w:rsid w:val="001D14BC"/>
    <w:rsid w:val="001D177F"/>
    <w:rsid w:val="001D1841"/>
    <w:rsid w:val="001D1BD3"/>
    <w:rsid w:val="001D21F0"/>
    <w:rsid w:val="001D265F"/>
    <w:rsid w:val="001D2C06"/>
    <w:rsid w:val="001D2FE7"/>
    <w:rsid w:val="001D36FE"/>
    <w:rsid w:val="001D37CC"/>
    <w:rsid w:val="001D388F"/>
    <w:rsid w:val="001D42A0"/>
    <w:rsid w:val="001D54CA"/>
    <w:rsid w:val="001D584F"/>
    <w:rsid w:val="001D610B"/>
    <w:rsid w:val="001D7248"/>
    <w:rsid w:val="001D7AF1"/>
    <w:rsid w:val="001E0193"/>
    <w:rsid w:val="001E0571"/>
    <w:rsid w:val="001E28E8"/>
    <w:rsid w:val="001E31B1"/>
    <w:rsid w:val="001E32E3"/>
    <w:rsid w:val="001E3344"/>
    <w:rsid w:val="001E380C"/>
    <w:rsid w:val="001E4602"/>
    <w:rsid w:val="001E4E00"/>
    <w:rsid w:val="001E5657"/>
    <w:rsid w:val="001E65A6"/>
    <w:rsid w:val="001E67A8"/>
    <w:rsid w:val="001E75F1"/>
    <w:rsid w:val="001E7B8B"/>
    <w:rsid w:val="001F0A28"/>
    <w:rsid w:val="001F1702"/>
    <w:rsid w:val="001F1849"/>
    <w:rsid w:val="001F206D"/>
    <w:rsid w:val="001F21A1"/>
    <w:rsid w:val="001F2872"/>
    <w:rsid w:val="001F2A4B"/>
    <w:rsid w:val="001F300D"/>
    <w:rsid w:val="001F30EA"/>
    <w:rsid w:val="001F36EA"/>
    <w:rsid w:val="001F3916"/>
    <w:rsid w:val="001F3C29"/>
    <w:rsid w:val="001F4123"/>
    <w:rsid w:val="001F43AB"/>
    <w:rsid w:val="001F5C88"/>
    <w:rsid w:val="001F67DE"/>
    <w:rsid w:val="001F6DAF"/>
    <w:rsid w:val="00200132"/>
    <w:rsid w:val="00200152"/>
    <w:rsid w:val="002001B2"/>
    <w:rsid w:val="0020031C"/>
    <w:rsid w:val="00200FC1"/>
    <w:rsid w:val="0020109C"/>
    <w:rsid w:val="002011AA"/>
    <w:rsid w:val="0020153E"/>
    <w:rsid w:val="002016E4"/>
    <w:rsid w:val="002017EB"/>
    <w:rsid w:val="002018AE"/>
    <w:rsid w:val="002019D5"/>
    <w:rsid w:val="00201BD9"/>
    <w:rsid w:val="002021FC"/>
    <w:rsid w:val="00202D82"/>
    <w:rsid w:val="002034C6"/>
    <w:rsid w:val="00203DD2"/>
    <w:rsid w:val="00204904"/>
    <w:rsid w:val="002079BD"/>
    <w:rsid w:val="00207D45"/>
    <w:rsid w:val="00210B23"/>
    <w:rsid w:val="00210BBD"/>
    <w:rsid w:val="00210D03"/>
    <w:rsid w:val="00211353"/>
    <w:rsid w:val="002117E2"/>
    <w:rsid w:val="002118D9"/>
    <w:rsid w:val="00212307"/>
    <w:rsid w:val="00212E17"/>
    <w:rsid w:val="00213895"/>
    <w:rsid w:val="0021414E"/>
    <w:rsid w:val="00214604"/>
    <w:rsid w:val="002147E3"/>
    <w:rsid w:val="00215C6C"/>
    <w:rsid w:val="00215E49"/>
    <w:rsid w:val="00216D09"/>
    <w:rsid w:val="0021749B"/>
    <w:rsid w:val="00220092"/>
    <w:rsid w:val="00220370"/>
    <w:rsid w:val="0022075C"/>
    <w:rsid w:val="00221B97"/>
    <w:rsid w:val="002226D7"/>
    <w:rsid w:val="00223ABF"/>
    <w:rsid w:val="002245F6"/>
    <w:rsid w:val="00224DF4"/>
    <w:rsid w:val="00225A74"/>
    <w:rsid w:val="002268C8"/>
    <w:rsid w:val="00227D84"/>
    <w:rsid w:val="00230FAC"/>
    <w:rsid w:val="00231575"/>
    <w:rsid w:val="00231BC0"/>
    <w:rsid w:val="00231C4A"/>
    <w:rsid w:val="00232C98"/>
    <w:rsid w:val="0023333B"/>
    <w:rsid w:val="00233805"/>
    <w:rsid w:val="002340C8"/>
    <w:rsid w:val="00234808"/>
    <w:rsid w:val="00234AB2"/>
    <w:rsid w:val="0023772A"/>
    <w:rsid w:val="00237AF7"/>
    <w:rsid w:val="00240AAE"/>
    <w:rsid w:val="00240E98"/>
    <w:rsid w:val="002413AC"/>
    <w:rsid w:val="00242A00"/>
    <w:rsid w:val="00242A99"/>
    <w:rsid w:val="00242F00"/>
    <w:rsid w:val="002436E9"/>
    <w:rsid w:val="00243BB6"/>
    <w:rsid w:val="00245410"/>
    <w:rsid w:val="0024632A"/>
    <w:rsid w:val="002466B8"/>
    <w:rsid w:val="0024670F"/>
    <w:rsid w:val="002468B6"/>
    <w:rsid w:val="0024708C"/>
    <w:rsid w:val="0024746D"/>
    <w:rsid w:val="0025074D"/>
    <w:rsid w:val="00250DBE"/>
    <w:rsid w:val="00251B32"/>
    <w:rsid w:val="00251E3F"/>
    <w:rsid w:val="002528D1"/>
    <w:rsid w:val="00252A26"/>
    <w:rsid w:val="00252B0C"/>
    <w:rsid w:val="00252E94"/>
    <w:rsid w:val="002532D3"/>
    <w:rsid w:val="00253957"/>
    <w:rsid w:val="00254435"/>
    <w:rsid w:val="0025458F"/>
    <w:rsid w:val="0025483F"/>
    <w:rsid w:val="00255362"/>
    <w:rsid w:val="00255551"/>
    <w:rsid w:val="00255EAB"/>
    <w:rsid w:val="00256351"/>
    <w:rsid w:val="0025678B"/>
    <w:rsid w:val="00257551"/>
    <w:rsid w:val="0026007E"/>
    <w:rsid w:val="00260204"/>
    <w:rsid w:val="002605F1"/>
    <w:rsid w:val="0026109B"/>
    <w:rsid w:val="00261B5E"/>
    <w:rsid w:val="00261DB9"/>
    <w:rsid w:val="002620C0"/>
    <w:rsid w:val="00262453"/>
    <w:rsid w:val="002626A6"/>
    <w:rsid w:val="0026275B"/>
    <w:rsid w:val="00262EE8"/>
    <w:rsid w:val="0026362E"/>
    <w:rsid w:val="002637DD"/>
    <w:rsid w:val="002643BE"/>
    <w:rsid w:val="002644F3"/>
    <w:rsid w:val="00264670"/>
    <w:rsid w:val="002647A6"/>
    <w:rsid w:val="00264D82"/>
    <w:rsid w:val="00265026"/>
    <w:rsid w:val="00265AD7"/>
    <w:rsid w:val="0026714E"/>
    <w:rsid w:val="002672AF"/>
    <w:rsid w:val="002676B3"/>
    <w:rsid w:val="002700AA"/>
    <w:rsid w:val="00270710"/>
    <w:rsid w:val="00271475"/>
    <w:rsid w:val="00271974"/>
    <w:rsid w:val="00272463"/>
    <w:rsid w:val="00273227"/>
    <w:rsid w:val="00273FE2"/>
    <w:rsid w:val="00274366"/>
    <w:rsid w:val="00274AA5"/>
    <w:rsid w:val="00277127"/>
    <w:rsid w:val="002776FD"/>
    <w:rsid w:val="00277939"/>
    <w:rsid w:val="00280864"/>
    <w:rsid w:val="002810B8"/>
    <w:rsid w:val="002818C0"/>
    <w:rsid w:val="0028223A"/>
    <w:rsid w:val="00283C8E"/>
    <w:rsid w:val="00284044"/>
    <w:rsid w:val="00284D28"/>
    <w:rsid w:val="00284F36"/>
    <w:rsid w:val="002851BE"/>
    <w:rsid w:val="00286686"/>
    <w:rsid w:val="0028695C"/>
    <w:rsid w:val="00286AE5"/>
    <w:rsid w:val="002900E9"/>
    <w:rsid w:val="00290233"/>
    <w:rsid w:val="00290308"/>
    <w:rsid w:val="00290A14"/>
    <w:rsid w:val="002910D7"/>
    <w:rsid w:val="00291D81"/>
    <w:rsid w:val="00291E12"/>
    <w:rsid w:val="00291E4B"/>
    <w:rsid w:val="00292840"/>
    <w:rsid w:val="00292865"/>
    <w:rsid w:val="00293A93"/>
    <w:rsid w:val="002950A4"/>
    <w:rsid w:val="00295E3E"/>
    <w:rsid w:val="00297862"/>
    <w:rsid w:val="00297BE0"/>
    <w:rsid w:val="00297BEF"/>
    <w:rsid w:val="002A0725"/>
    <w:rsid w:val="002A0753"/>
    <w:rsid w:val="002A0A81"/>
    <w:rsid w:val="002A2629"/>
    <w:rsid w:val="002A2A67"/>
    <w:rsid w:val="002A2BDA"/>
    <w:rsid w:val="002A2D8D"/>
    <w:rsid w:val="002A2EA8"/>
    <w:rsid w:val="002A3829"/>
    <w:rsid w:val="002A3C72"/>
    <w:rsid w:val="002A47E2"/>
    <w:rsid w:val="002A4B7C"/>
    <w:rsid w:val="002A6035"/>
    <w:rsid w:val="002A6BF3"/>
    <w:rsid w:val="002A71C8"/>
    <w:rsid w:val="002A75E1"/>
    <w:rsid w:val="002B05B1"/>
    <w:rsid w:val="002B0CE3"/>
    <w:rsid w:val="002B0F43"/>
    <w:rsid w:val="002B120F"/>
    <w:rsid w:val="002B2902"/>
    <w:rsid w:val="002B3F2D"/>
    <w:rsid w:val="002B5365"/>
    <w:rsid w:val="002B53AD"/>
    <w:rsid w:val="002B56A4"/>
    <w:rsid w:val="002B6406"/>
    <w:rsid w:val="002C0769"/>
    <w:rsid w:val="002C140F"/>
    <w:rsid w:val="002C1F94"/>
    <w:rsid w:val="002C250D"/>
    <w:rsid w:val="002C28D9"/>
    <w:rsid w:val="002C3D71"/>
    <w:rsid w:val="002C652C"/>
    <w:rsid w:val="002C6FD1"/>
    <w:rsid w:val="002C6FEC"/>
    <w:rsid w:val="002C744C"/>
    <w:rsid w:val="002D0129"/>
    <w:rsid w:val="002D04F1"/>
    <w:rsid w:val="002D05B6"/>
    <w:rsid w:val="002D05FF"/>
    <w:rsid w:val="002D196F"/>
    <w:rsid w:val="002D1EEE"/>
    <w:rsid w:val="002D23D0"/>
    <w:rsid w:val="002D253F"/>
    <w:rsid w:val="002D29AC"/>
    <w:rsid w:val="002D2DB3"/>
    <w:rsid w:val="002D3032"/>
    <w:rsid w:val="002D3082"/>
    <w:rsid w:val="002D35B8"/>
    <w:rsid w:val="002D3801"/>
    <w:rsid w:val="002D4306"/>
    <w:rsid w:val="002D4825"/>
    <w:rsid w:val="002D4885"/>
    <w:rsid w:val="002D4B34"/>
    <w:rsid w:val="002D4DE3"/>
    <w:rsid w:val="002D5B6A"/>
    <w:rsid w:val="002D5BA7"/>
    <w:rsid w:val="002D5DE2"/>
    <w:rsid w:val="002D5DFE"/>
    <w:rsid w:val="002D7DE9"/>
    <w:rsid w:val="002E0818"/>
    <w:rsid w:val="002E1ADD"/>
    <w:rsid w:val="002E20F3"/>
    <w:rsid w:val="002E2E17"/>
    <w:rsid w:val="002E2ECB"/>
    <w:rsid w:val="002E3D0B"/>
    <w:rsid w:val="002E6120"/>
    <w:rsid w:val="002E6210"/>
    <w:rsid w:val="002E7609"/>
    <w:rsid w:val="002F03C2"/>
    <w:rsid w:val="002F36F0"/>
    <w:rsid w:val="002F3C94"/>
    <w:rsid w:val="002F4F5B"/>
    <w:rsid w:val="002F6A79"/>
    <w:rsid w:val="002F769C"/>
    <w:rsid w:val="002F7BE4"/>
    <w:rsid w:val="00300106"/>
    <w:rsid w:val="00300BA5"/>
    <w:rsid w:val="00300F39"/>
    <w:rsid w:val="00301638"/>
    <w:rsid w:val="00303D44"/>
    <w:rsid w:val="00306B7C"/>
    <w:rsid w:val="00307BA6"/>
    <w:rsid w:val="00310585"/>
    <w:rsid w:val="00310902"/>
    <w:rsid w:val="003114DE"/>
    <w:rsid w:val="0031189E"/>
    <w:rsid w:val="00311E51"/>
    <w:rsid w:val="003121CB"/>
    <w:rsid w:val="003133D6"/>
    <w:rsid w:val="003138CB"/>
    <w:rsid w:val="003140B2"/>
    <w:rsid w:val="00314255"/>
    <w:rsid w:val="00315AC4"/>
    <w:rsid w:val="003160ED"/>
    <w:rsid w:val="00316FA1"/>
    <w:rsid w:val="00317CEA"/>
    <w:rsid w:val="00317DF8"/>
    <w:rsid w:val="00320771"/>
    <w:rsid w:val="00320F42"/>
    <w:rsid w:val="003216B4"/>
    <w:rsid w:val="00322543"/>
    <w:rsid w:val="00322D82"/>
    <w:rsid w:val="00323531"/>
    <w:rsid w:val="003240B2"/>
    <w:rsid w:val="00324329"/>
    <w:rsid w:val="00326688"/>
    <w:rsid w:val="00326694"/>
    <w:rsid w:val="00326B89"/>
    <w:rsid w:val="00327648"/>
    <w:rsid w:val="00327C8E"/>
    <w:rsid w:val="00331954"/>
    <w:rsid w:val="003321CA"/>
    <w:rsid w:val="0033270F"/>
    <w:rsid w:val="0033294C"/>
    <w:rsid w:val="00332AA1"/>
    <w:rsid w:val="00332DF2"/>
    <w:rsid w:val="0033379D"/>
    <w:rsid w:val="003337E0"/>
    <w:rsid w:val="003338D9"/>
    <w:rsid w:val="00333A1F"/>
    <w:rsid w:val="00333A32"/>
    <w:rsid w:val="00333ABB"/>
    <w:rsid w:val="003344E7"/>
    <w:rsid w:val="003346D4"/>
    <w:rsid w:val="003354D3"/>
    <w:rsid w:val="0033619F"/>
    <w:rsid w:val="00336E73"/>
    <w:rsid w:val="00337171"/>
    <w:rsid w:val="00337235"/>
    <w:rsid w:val="00337E2F"/>
    <w:rsid w:val="00337F11"/>
    <w:rsid w:val="00340C84"/>
    <w:rsid w:val="003411CB"/>
    <w:rsid w:val="00342A72"/>
    <w:rsid w:val="00342CD4"/>
    <w:rsid w:val="00342E28"/>
    <w:rsid w:val="00342EEF"/>
    <w:rsid w:val="00343341"/>
    <w:rsid w:val="003440FC"/>
    <w:rsid w:val="00344780"/>
    <w:rsid w:val="00344C7B"/>
    <w:rsid w:val="003456E9"/>
    <w:rsid w:val="00345CB1"/>
    <w:rsid w:val="00346180"/>
    <w:rsid w:val="0034637D"/>
    <w:rsid w:val="003466E6"/>
    <w:rsid w:val="003505E2"/>
    <w:rsid w:val="00350747"/>
    <w:rsid w:val="00350815"/>
    <w:rsid w:val="00350906"/>
    <w:rsid w:val="003509C5"/>
    <w:rsid w:val="00350E95"/>
    <w:rsid w:val="00350FE9"/>
    <w:rsid w:val="0035202F"/>
    <w:rsid w:val="00352F81"/>
    <w:rsid w:val="003535CD"/>
    <w:rsid w:val="0035365E"/>
    <w:rsid w:val="0035567C"/>
    <w:rsid w:val="00355ED8"/>
    <w:rsid w:val="00356240"/>
    <w:rsid w:val="003564CA"/>
    <w:rsid w:val="00356525"/>
    <w:rsid w:val="003567A4"/>
    <w:rsid w:val="00356AE5"/>
    <w:rsid w:val="00357423"/>
    <w:rsid w:val="00357B04"/>
    <w:rsid w:val="00361549"/>
    <w:rsid w:val="003616B2"/>
    <w:rsid w:val="0036194C"/>
    <w:rsid w:val="00362B7C"/>
    <w:rsid w:val="00362E00"/>
    <w:rsid w:val="00363FAA"/>
    <w:rsid w:val="00364689"/>
    <w:rsid w:val="00364B2A"/>
    <w:rsid w:val="003650A3"/>
    <w:rsid w:val="00365DC4"/>
    <w:rsid w:val="003664AF"/>
    <w:rsid w:val="0036710D"/>
    <w:rsid w:val="00371524"/>
    <w:rsid w:val="00371561"/>
    <w:rsid w:val="003724E5"/>
    <w:rsid w:val="00372612"/>
    <w:rsid w:val="00373573"/>
    <w:rsid w:val="00373E75"/>
    <w:rsid w:val="00375AF3"/>
    <w:rsid w:val="0037605C"/>
    <w:rsid w:val="003764B8"/>
    <w:rsid w:val="00376628"/>
    <w:rsid w:val="00376734"/>
    <w:rsid w:val="003776E0"/>
    <w:rsid w:val="003776F1"/>
    <w:rsid w:val="003803DF"/>
    <w:rsid w:val="00380DC2"/>
    <w:rsid w:val="003811A2"/>
    <w:rsid w:val="00381505"/>
    <w:rsid w:val="00381637"/>
    <w:rsid w:val="00381F79"/>
    <w:rsid w:val="00383220"/>
    <w:rsid w:val="003836FA"/>
    <w:rsid w:val="00383E3C"/>
    <w:rsid w:val="003844F9"/>
    <w:rsid w:val="00384740"/>
    <w:rsid w:val="003864AB"/>
    <w:rsid w:val="00386BB4"/>
    <w:rsid w:val="003876FD"/>
    <w:rsid w:val="00387B95"/>
    <w:rsid w:val="0039049A"/>
    <w:rsid w:val="00391D21"/>
    <w:rsid w:val="00393086"/>
    <w:rsid w:val="00393500"/>
    <w:rsid w:val="0039448F"/>
    <w:rsid w:val="00394864"/>
    <w:rsid w:val="00394B29"/>
    <w:rsid w:val="0039627E"/>
    <w:rsid w:val="003967AC"/>
    <w:rsid w:val="00396963"/>
    <w:rsid w:val="00396E2D"/>
    <w:rsid w:val="003A0118"/>
    <w:rsid w:val="003A04B4"/>
    <w:rsid w:val="003A07AB"/>
    <w:rsid w:val="003A1877"/>
    <w:rsid w:val="003A19E9"/>
    <w:rsid w:val="003A27B0"/>
    <w:rsid w:val="003A2C41"/>
    <w:rsid w:val="003A2C4C"/>
    <w:rsid w:val="003A35E4"/>
    <w:rsid w:val="003A4839"/>
    <w:rsid w:val="003A4C6B"/>
    <w:rsid w:val="003A4F68"/>
    <w:rsid w:val="003A50DB"/>
    <w:rsid w:val="003A5827"/>
    <w:rsid w:val="003A5FF1"/>
    <w:rsid w:val="003A6320"/>
    <w:rsid w:val="003A77DF"/>
    <w:rsid w:val="003A79AA"/>
    <w:rsid w:val="003A7E5F"/>
    <w:rsid w:val="003A7F33"/>
    <w:rsid w:val="003B0EFD"/>
    <w:rsid w:val="003B2444"/>
    <w:rsid w:val="003B2BB6"/>
    <w:rsid w:val="003B2D17"/>
    <w:rsid w:val="003B3CC0"/>
    <w:rsid w:val="003B4496"/>
    <w:rsid w:val="003B45A6"/>
    <w:rsid w:val="003B4A28"/>
    <w:rsid w:val="003B4C45"/>
    <w:rsid w:val="003B7745"/>
    <w:rsid w:val="003B7E30"/>
    <w:rsid w:val="003C03C3"/>
    <w:rsid w:val="003C062E"/>
    <w:rsid w:val="003C091A"/>
    <w:rsid w:val="003C147B"/>
    <w:rsid w:val="003C1A68"/>
    <w:rsid w:val="003C22D5"/>
    <w:rsid w:val="003C4F62"/>
    <w:rsid w:val="003C6235"/>
    <w:rsid w:val="003C6870"/>
    <w:rsid w:val="003D04E0"/>
    <w:rsid w:val="003D1A50"/>
    <w:rsid w:val="003D1C09"/>
    <w:rsid w:val="003D1E39"/>
    <w:rsid w:val="003D2BB0"/>
    <w:rsid w:val="003D3ADF"/>
    <w:rsid w:val="003D3C0F"/>
    <w:rsid w:val="003D3E8A"/>
    <w:rsid w:val="003D4C8D"/>
    <w:rsid w:val="003D4D22"/>
    <w:rsid w:val="003D4DC4"/>
    <w:rsid w:val="003D4EBE"/>
    <w:rsid w:val="003D6162"/>
    <w:rsid w:val="003D658E"/>
    <w:rsid w:val="003D6BDE"/>
    <w:rsid w:val="003D7EE3"/>
    <w:rsid w:val="003E05CE"/>
    <w:rsid w:val="003E090C"/>
    <w:rsid w:val="003E1641"/>
    <w:rsid w:val="003E1F6A"/>
    <w:rsid w:val="003E26CD"/>
    <w:rsid w:val="003E30CA"/>
    <w:rsid w:val="003E35EC"/>
    <w:rsid w:val="003E3C48"/>
    <w:rsid w:val="003E46A2"/>
    <w:rsid w:val="003E5792"/>
    <w:rsid w:val="003E57FB"/>
    <w:rsid w:val="003E581D"/>
    <w:rsid w:val="003E5C41"/>
    <w:rsid w:val="003E5F87"/>
    <w:rsid w:val="003E6E70"/>
    <w:rsid w:val="003E73E6"/>
    <w:rsid w:val="003F01E5"/>
    <w:rsid w:val="003F0297"/>
    <w:rsid w:val="003F0E16"/>
    <w:rsid w:val="003F1DA9"/>
    <w:rsid w:val="003F286B"/>
    <w:rsid w:val="003F304C"/>
    <w:rsid w:val="003F3647"/>
    <w:rsid w:val="003F4164"/>
    <w:rsid w:val="003F4354"/>
    <w:rsid w:val="003F438F"/>
    <w:rsid w:val="003F44F2"/>
    <w:rsid w:val="003F4A05"/>
    <w:rsid w:val="003F4AAC"/>
    <w:rsid w:val="003F5A4D"/>
    <w:rsid w:val="003F5B83"/>
    <w:rsid w:val="003F5F61"/>
    <w:rsid w:val="003F63BC"/>
    <w:rsid w:val="003F6631"/>
    <w:rsid w:val="003F69F8"/>
    <w:rsid w:val="003F6AF1"/>
    <w:rsid w:val="0040037F"/>
    <w:rsid w:val="00400D2C"/>
    <w:rsid w:val="0040182D"/>
    <w:rsid w:val="00402297"/>
    <w:rsid w:val="00402491"/>
    <w:rsid w:val="0040295A"/>
    <w:rsid w:val="00402AEA"/>
    <w:rsid w:val="00402F4B"/>
    <w:rsid w:val="00403F22"/>
    <w:rsid w:val="0040452D"/>
    <w:rsid w:val="0040629E"/>
    <w:rsid w:val="00406314"/>
    <w:rsid w:val="004064A0"/>
    <w:rsid w:val="00407382"/>
    <w:rsid w:val="004112A4"/>
    <w:rsid w:val="00411654"/>
    <w:rsid w:val="00412851"/>
    <w:rsid w:val="00412F3C"/>
    <w:rsid w:val="00413BAD"/>
    <w:rsid w:val="00416E96"/>
    <w:rsid w:val="00417A8D"/>
    <w:rsid w:val="00417C3D"/>
    <w:rsid w:val="00417E83"/>
    <w:rsid w:val="004206B9"/>
    <w:rsid w:val="004206C8"/>
    <w:rsid w:val="0042151B"/>
    <w:rsid w:val="00421A1A"/>
    <w:rsid w:val="00422201"/>
    <w:rsid w:val="0042295A"/>
    <w:rsid w:val="00422B19"/>
    <w:rsid w:val="00423165"/>
    <w:rsid w:val="004234A2"/>
    <w:rsid w:val="004241F4"/>
    <w:rsid w:val="00424472"/>
    <w:rsid w:val="00424537"/>
    <w:rsid w:val="0042465C"/>
    <w:rsid w:val="00424BB3"/>
    <w:rsid w:val="004254E4"/>
    <w:rsid w:val="004256B8"/>
    <w:rsid w:val="00425DDF"/>
    <w:rsid w:val="00426A53"/>
    <w:rsid w:val="00427132"/>
    <w:rsid w:val="00427C91"/>
    <w:rsid w:val="00427D7F"/>
    <w:rsid w:val="00430461"/>
    <w:rsid w:val="00431070"/>
    <w:rsid w:val="0043147A"/>
    <w:rsid w:val="0043186E"/>
    <w:rsid w:val="00432C25"/>
    <w:rsid w:val="00432FF5"/>
    <w:rsid w:val="00433969"/>
    <w:rsid w:val="00435319"/>
    <w:rsid w:val="004357C8"/>
    <w:rsid w:val="00436946"/>
    <w:rsid w:val="00436A9B"/>
    <w:rsid w:val="00436BB7"/>
    <w:rsid w:val="00436BC1"/>
    <w:rsid w:val="00436CD4"/>
    <w:rsid w:val="0043778D"/>
    <w:rsid w:val="004403DE"/>
    <w:rsid w:val="00440E0B"/>
    <w:rsid w:val="00440F95"/>
    <w:rsid w:val="00440FBD"/>
    <w:rsid w:val="00442183"/>
    <w:rsid w:val="004429AA"/>
    <w:rsid w:val="00442AF8"/>
    <w:rsid w:val="004430D7"/>
    <w:rsid w:val="00443194"/>
    <w:rsid w:val="004437C2"/>
    <w:rsid w:val="00444041"/>
    <w:rsid w:val="00445418"/>
    <w:rsid w:val="00445463"/>
    <w:rsid w:val="00445F27"/>
    <w:rsid w:val="004464EA"/>
    <w:rsid w:val="0044652E"/>
    <w:rsid w:val="004509D6"/>
    <w:rsid w:val="00450A5F"/>
    <w:rsid w:val="0045124F"/>
    <w:rsid w:val="00451934"/>
    <w:rsid w:val="00452F64"/>
    <w:rsid w:val="00453190"/>
    <w:rsid w:val="0045512B"/>
    <w:rsid w:val="00455358"/>
    <w:rsid w:val="004555FC"/>
    <w:rsid w:val="00455D3D"/>
    <w:rsid w:val="0045602B"/>
    <w:rsid w:val="00456134"/>
    <w:rsid w:val="00456612"/>
    <w:rsid w:val="00460128"/>
    <w:rsid w:val="00460BAB"/>
    <w:rsid w:val="00461AD3"/>
    <w:rsid w:val="004628A1"/>
    <w:rsid w:val="00463877"/>
    <w:rsid w:val="004640EB"/>
    <w:rsid w:val="004641B3"/>
    <w:rsid w:val="0046467B"/>
    <w:rsid w:val="00464FAB"/>
    <w:rsid w:val="004660C1"/>
    <w:rsid w:val="00466ACB"/>
    <w:rsid w:val="00467C25"/>
    <w:rsid w:val="00467EA3"/>
    <w:rsid w:val="00471832"/>
    <w:rsid w:val="00471A88"/>
    <w:rsid w:val="00471CF6"/>
    <w:rsid w:val="00471DB9"/>
    <w:rsid w:val="00471EC0"/>
    <w:rsid w:val="00471F8F"/>
    <w:rsid w:val="004721A7"/>
    <w:rsid w:val="00473E86"/>
    <w:rsid w:val="00473F40"/>
    <w:rsid w:val="0047415A"/>
    <w:rsid w:val="00474CD2"/>
    <w:rsid w:val="0047596B"/>
    <w:rsid w:val="0047618E"/>
    <w:rsid w:val="00477795"/>
    <w:rsid w:val="004804F6"/>
    <w:rsid w:val="00480DAB"/>
    <w:rsid w:val="00480DBF"/>
    <w:rsid w:val="004811EC"/>
    <w:rsid w:val="0048172D"/>
    <w:rsid w:val="004819A5"/>
    <w:rsid w:val="00481C26"/>
    <w:rsid w:val="004824A5"/>
    <w:rsid w:val="00483119"/>
    <w:rsid w:val="004838C1"/>
    <w:rsid w:val="00484313"/>
    <w:rsid w:val="00484417"/>
    <w:rsid w:val="004846EC"/>
    <w:rsid w:val="00484BA2"/>
    <w:rsid w:val="00485CE3"/>
    <w:rsid w:val="00486FE4"/>
    <w:rsid w:val="00487F44"/>
    <w:rsid w:val="004913DB"/>
    <w:rsid w:val="00494266"/>
    <w:rsid w:val="004948DD"/>
    <w:rsid w:val="00495103"/>
    <w:rsid w:val="00495D74"/>
    <w:rsid w:val="00496035"/>
    <w:rsid w:val="004962A5"/>
    <w:rsid w:val="004969C8"/>
    <w:rsid w:val="00496DC6"/>
    <w:rsid w:val="0049704C"/>
    <w:rsid w:val="00497548"/>
    <w:rsid w:val="004A1491"/>
    <w:rsid w:val="004A1B69"/>
    <w:rsid w:val="004A322D"/>
    <w:rsid w:val="004A4613"/>
    <w:rsid w:val="004A4AF0"/>
    <w:rsid w:val="004A5330"/>
    <w:rsid w:val="004A5A5A"/>
    <w:rsid w:val="004A5FE9"/>
    <w:rsid w:val="004A6520"/>
    <w:rsid w:val="004A6DAB"/>
    <w:rsid w:val="004A76EC"/>
    <w:rsid w:val="004A7FAE"/>
    <w:rsid w:val="004B0AB1"/>
    <w:rsid w:val="004B1079"/>
    <w:rsid w:val="004B162A"/>
    <w:rsid w:val="004B16AB"/>
    <w:rsid w:val="004B2F9C"/>
    <w:rsid w:val="004B33E4"/>
    <w:rsid w:val="004B3779"/>
    <w:rsid w:val="004B3B75"/>
    <w:rsid w:val="004B40B5"/>
    <w:rsid w:val="004B5A25"/>
    <w:rsid w:val="004B6CEB"/>
    <w:rsid w:val="004B7227"/>
    <w:rsid w:val="004B7410"/>
    <w:rsid w:val="004B7453"/>
    <w:rsid w:val="004B7F43"/>
    <w:rsid w:val="004C02F8"/>
    <w:rsid w:val="004C0468"/>
    <w:rsid w:val="004C0579"/>
    <w:rsid w:val="004C0A83"/>
    <w:rsid w:val="004C243D"/>
    <w:rsid w:val="004C253A"/>
    <w:rsid w:val="004C2678"/>
    <w:rsid w:val="004C2EFB"/>
    <w:rsid w:val="004C3404"/>
    <w:rsid w:val="004C3FD5"/>
    <w:rsid w:val="004C44AC"/>
    <w:rsid w:val="004C504C"/>
    <w:rsid w:val="004C5080"/>
    <w:rsid w:val="004C5310"/>
    <w:rsid w:val="004C78BA"/>
    <w:rsid w:val="004C7D05"/>
    <w:rsid w:val="004D0219"/>
    <w:rsid w:val="004D06C7"/>
    <w:rsid w:val="004D0A9A"/>
    <w:rsid w:val="004D11B0"/>
    <w:rsid w:val="004D2AAF"/>
    <w:rsid w:val="004D2BF9"/>
    <w:rsid w:val="004D3249"/>
    <w:rsid w:val="004D3D29"/>
    <w:rsid w:val="004D3D55"/>
    <w:rsid w:val="004D422F"/>
    <w:rsid w:val="004D423A"/>
    <w:rsid w:val="004D4F33"/>
    <w:rsid w:val="004D5C61"/>
    <w:rsid w:val="004D767B"/>
    <w:rsid w:val="004D7B5C"/>
    <w:rsid w:val="004E029E"/>
    <w:rsid w:val="004E0786"/>
    <w:rsid w:val="004E12B5"/>
    <w:rsid w:val="004E1AE4"/>
    <w:rsid w:val="004E1BED"/>
    <w:rsid w:val="004E25A9"/>
    <w:rsid w:val="004E26EC"/>
    <w:rsid w:val="004E288C"/>
    <w:rsid w:val="004E28C1"/>
    <w:rsid w:val="004E37EB"/>
    <w:rsid w:val="004E37EF"/>
    <w:rsid w:val="004E3EF3"/>
    <w:rsid w:val="004E4580"/>
    <w:rsid w:val="004E4B75"/>
    <w:rsid w:val="004E5345"/>
    <w:rsid w:val="004E5A91"/>
    <w:rsid w:val="004E787E"/>
    <w:rsid w:val="004E7AA2"/>
    <w:rsid w:val="004E7CE7"/>
    <w:rsid w:val="004F0943"/>
    <w:rsid w:val="004F09A3"/>
    <w:rsid w:val="004F0B24"/>
    <w:rsid w:val="004F15D9"/>
    <w:rsid w:val="004F171F"/>
    <w:rsid w:val="004F213C"/>
    <w:rsid w:val="004F251B"/>
    <w:rsid w:val="004F282A"/>
    <w:rsid w:val="004F2C0D"/>
    <w:rsid w:val="004F319E"/>
    <w:rsid w:val="004F7EBB"/>
    <w:rsid w:val="00500774"/>
    <w:rsid w:val="005008DA"/>
    <w:rsid w:val="00502425"/>
    <w:rsid w:val="0050259B"/>
    <w:rsid w:val="0050270B"/>
    <w:rsid w:val="005035C0"/>
    <w:rsid w:val="0050382D"/>
    <w:rsid w:val="00504BA1"/>
    <w:rsid w:val="00506604"/>
    <w:rsid w:val="00506B4F"/>
    <w:rsid w:val="00507137"/>
    <w:rsid w:val="00507211"/>
    <w:rsid w:val="00507A79"/>
    <w:rsid w:val="00510822"/>
    <w:rsid w:val="00511433"/>
    <w:rsid w:val="00511E56"/>
    <w:rsid w:val="00512516"/>
    <w:rsid w:val="00512988"/>
    <w:rsid w:val="00512D1E"/>
    <w:rsid w:val="00514272"/>
    <w:rsid w:val="00514516"/>
    <w:rsid w:val="00514B56"/>
    <w:rsid w:val="00515CCE"/>
    <w:rsid w:val="005163C9"/>
    <w:rsid w:val="005163EF"/>
    <w:rsid w:val="00516C90"/>
    <w:rsid w:val="00517385"/>
    <w:rsid w:val="00517F32"/>
    <w:rsid w:val="0052029C"/>
    <w:rsid w:val="00520643"/>
    <w:rsid w:val="005217D9"/>
    <w:rsid w:val="005220D3"/>
    <w:rsid w:val="00522A36"/>
    <w:rsid w:val="00523D20"/>
    <w:rsid w:val="00523DF9"/>
    <w:rsid w:val="00524057"/>
    <w:rsid w:val="005240ED"/>
    <w:rsid w:val="00524B29"/>
    <w:rsid w:val="00525A71"/>
    <w:rsid w:val="0052677C"/>
    <w:rsid w:val="00526DDE"/>
    <w:rsid w:val="0052724B"/>
    <w:rsid w:val="00527A4D"/>
    <w:rsid w:val="00527F05"/>
    <w:rsid w:val="00530FDD"/>
    <w:rsid w:val="00531732"/>
    <w:rsid w:val="005317F3"/>
    <w:rsid w:val="0053192B"/>
    <w:rsid w:val="0053224A"/>
    <w:rsid w:val="00532C3C"/>
    <w:rsid w:val="00533251"/>
    <w:rsid w:val="005332C6"/>
    <w:rsid w:val="00533B22"/>
    <w:rsid w:val="00533D79"/>
    <w:rsid w:val="00533E83"/>
    <w:rsid w:val="00533F25"/>
    <w:rsid w:val="0053592D"/>
    <w:rsid w:val="00535D1A"/>
    <w:rsid w:val="00537943"/>
    <w:rsid w:val="00540B8F"/>
    <w:rsid w:val="00541C3B"/>
    <w:rsid w:val="00542333"/>
    <w:rsid w:val="00542691"/>
    <w:rsid w:val="00542C97"/>
    <w:rsid w:val="00542FF4"/>
    <w:rsid w:val="0054541B"/>
    <w:rsid w:val="0054576D"/>
    <w:rsid w:val="0054585B"/>
    <w:rsid w:val="005458AE"/>
    <w:rsid w:val="005466C4"/>
    <w:rsid w:val="005470B5"/>
    <w:rsid w:val="005471FD"/>
    <w:rsid w:val="005504A0"/>
    <w:rsid w:val="00551263"/>
    <w:rsid w:val="005512C1"/>
    <w:rsid w:val="005528A7"/>
    <w:rsid w:val="00553319"/>
    <w:rsid w:val="005534F7"/>
    <w:rsid w:val="00554EC8"/>
    <w:rsid w:val="00556468"/>
    <w:rsid w:val="00556763"/>
    <w:rsid w:val="005569DB"/>
    <w:rsid w:val="00556A69"/>
    <w:rsid w:val="00556BCB"/>
    <w:rsid w:val="00557CB1"/>
    <w:rsid w:val="00557DD4"/>
    <w:rsid w:val="00560416"/>
    <w:rsid w:val="00560CFF"/>
    <w:rsid w:val="00560D13"/>
    <w:rsid w:val="0056122D"/>
    <w:rsid w:val="00561FA4"/>
    <w:rsid w:val="00562C10"/>
    <w:rsid w:val="0056464A"/>
    <w:rsid w:val="0056499E"/>
    <w:rsid w:val="00564E9E"/>
    <w:rsid w:val="005651C2"/>
    <w:rsid w:val="00565E79"/>
    <w:rsid w:val="00566AE5"/>
    <w:rsid w:val="005675F4"/>
    <w:rsid w:val="00570D4C"/>
    <w:rsid w:val="00570D57"/>
    <w:rsid w:val="00570E5E"/>
    <w:rsid w:val="005713F5"/>
    <w:rsid w:val="00571D97"/>
    <w:rsid w:val="00571F62"/>
    <w:rsid w:val="005723B9"/>
    <w:rsid w:val="00572AD9"/>
    <w:rsid w:val="00572B22"/>
    <w:rsid w:val="00574E8B"/>
    <w:rsid w:val="0057531B"/>
    <w:rsid w:val="00575658"/>
    <w:rsid w:val="00576665"/>
    <w:rsid w:val="005766BB"/>
    <w:rsid w:val="00576FE3"/>
    <w:rsid w:val="005770E2"/>
    <w:rsid w:val="00577A4D"/>
    <w:rsid w:val="005802A1"/>
    <w:rsid w:val="0058032A"/>
    <w:rsid w:val="00581C2E"/>
    <w:rsid w:val="00581EA4"/>
    <w:rsid w:val="00582616"/>
    <w:rsid w:val="00582872"/>
    <w:rsid w:val="00582F6A"/>
    <w:rsid w:val="00583256"/>
    <w:rsid w:val="005832A8"/>
    <w:rsid w:val="0058339C"/>
    <w:rsid w:val="0058375F"/>
    <w:rsid w:val="00583CD4"/>
    <w:rsid w:val="00583DAC"/>
    <w:rsid w:val="0058420B"/>
    <w:rsid w:val="0058452E"/>
    <w:rsid w:val="00584FAB"/>
    <w:rsid w:val="00585221"/>
    <w:rsid w:val="005857C0"/>
    <w:rsid w:val="00585CA7"/>
    <w:rsid w:val="00585D89"/>
    <w:rsid w:val="00586489"/>
    <w:rsid w:val="005867EC"/>
    <w:rsid w:val="00586940"/>
    <w:rsid w:val="0058707C"/>
    <w:rsid w:val="0058731E"/>
    <w:rsid w:val="00587CAC"/>
    <w:rsid w:val="0059191B"/>
    <w:rsid w:val="00591B0A"/>
    <w:rsid w:val="00591F76"/>
    <w:rsid w:val="005927AF"/>
    <w:rsid w:val="0059285D"/>
    <w:rsid w:val="005940E3"/>
    <w:rsid w:val="00594A9C"/>
    <w:rsid w:val="00596C45"/>
    <w:rsid w:val="00597BDF"/>
    <w:rsid w:val="00597EFF"/>
    <w:rsid w:val="005A1191"/>
    <w:rsid w:val="005A1D8D"/>
    <w:rsid w:val="005A45D9"/>
    <w:rsid w:val="005A6E2B"/>
    <w:rsid w:val="005A7087"/>
    <w:rsid w:val="005A735A"/>
    <w:rsid w:val="005A76B5"/>
    <w:rsid w:val="005A7C85"/>
    <w:rsid w:val="005B0C30"/>
    <w:rsid w:val="005B0FB1"/>
    <w:rsid w:val="005B10F5"/>
    <w:rsid w:val="005B14E3"/>
    <w:rsid w:val="005B15BA"/>
    <w:rsid w:val="005B164E"/>
    <w:rsid w:val="005B167E"/>
    <w:rsid w:val="005B190A"/>
    <w:rsid w:val="005B1FB4"/>
    <w:rsid w:val="005B36AD"/>
    <w:rsid w:val="005B3C4C"/>
    <w:rsid w:val="005B3D07"/>
    <w:rsid w:val="005B3D41"/>
    <w:rsid w:val="005B4601"/>
    <w:rsid w:val="005B6369"/>
    <w:rsid w:val="005B65F4"/>
    <w:rsid w:val="005B788F"/>
    <w:rsid w:val="005B7ACF"/>
    <w:rsid w:val="005C01E6"/>
    <w:rsid w:val="005C12CF"/>
    <w:rsid w:val="005C19E8"/>
    <w:rsid w:val="005C1E78"/>
    <w:rsid w:val="005C2776"/>
    <w:rsid w:val="005C36ED"/>
    <w:rsid w:val="005C371B"/>
    <w:rsid w:val="005C406C"/>
    <w:rsid w:val="005C491E"/>
    <w:rsid w:val="005C5E8D"/>
    <w:rsid w:val="005C61B2"/>
    <w:rsid w:val="005C6381"/>
    <w:rsid w:val="005C7DF8"/>
    <w:rsid w:val="005D11C7"/>
    <w:rsid w:val="005D1877"/>
    <w:rsid w:val="005D1D62"/>
    <w:rsid w:val="005D1D8A"/>
    <w:rsid w:val="005D23CF"/>
    <w:rsid w:val="005D352F"/>
    <w:rsid w:val="005D3739"/>
    <w:rsid w:val="005D3840"/>
    <w:rsid w:val="005D3923"/>
    <w:rsid w:val="005D3BB0"/>
    <w:rsid w:val="005D492A"/>
    <w:rsid w:val="005D4CC0"/>
    <w:rsid w:val="005D5302"/>
    <w:rsid w:val="005D5C69"/>
    <w:rsid w:val="005D5D50"/>
    <w:rsid w:val="005D5E53"/>
    <w:rsid w:val="005D7136"/>
    <w:rsid w:val="005D7ADB"/>
    <w:rsid w:val="005E0C65"/>
    <w:rsid w:val="005E0D34"/>
    <w:rsid w:val="005E0F2D"/>
    <w:rsid w:val="005E17B2"/>
    <w:rsid w:val="005E1965"/>
    <w:rsid w:val="005E1AF7"/>
    <w:rsid w:val="005E2537"/>
    <w:rsid w:val="005E31B5"/>
    <w:rsid w:val="005E3317"/>
    <w:rsid w:val="005E36E4"/>
    <w:rsid w:val="005E3F17"/>
    <w:rsid w:val="005E47AD"/>
    <w:rsid w:val="005E4914"/>
    <w:rsid w:val="005E4A09"/>
    <w:rsid w:val="005E59F9"/>
    <w:rsid w:val="005E5B3E"/>
    <w:rsid w:val="005E6239"/>
    <w:rsid w:val="005E71D1"/>
    <w:rsid w:val="005E75C3"/>
    <w:rsid w:val="005F02CB"/>
    <w:rsid w:val="005F04A6"/>
    <w:rsid w:val="005F1C93"/>
    <w:rsid w:val="005F1DC5"/>
    <w:rsid w:val="005F25B8"/>
    <w:rsid w:val="005F29E0"/>
    <w:rsid w:val="005F2A15"/>
    <w:rsid w:val="005F2D24"/>
    <w:rsid w:val="005F47C9"/>
    <w:rsid w:val="005F4F1A"/>
    <w:rsid w:val="005F5A52"/>
    <w:rsid w:val="005F5C92"/>
    <w:rsid w:val="005F5FB1"/>
    <w:rsid w:val="005F681E"/>
    <w:rsid w:val="005F70C8"/>
    <w:rsid w:val="005F749C"/>
    <w:rsid w:val="005F776E"/>
    <w:rsid w:val="005F7CAF"/>
    <w:rsid w:val="00600B80"/>
    <w:rsid w:val="00600C2E"/>
    <w:rsid w:val="00600F08"/>
    <w:rsid w:val="00601CA5"/>
    <w:rsid w:val="00601EF1"/>
    <w:rsid w:val="00602479"/>
    <w:rsid w:val="00603DA8"/>
    <w:rsid w:val="00604404"/>
    <w:rsid w:val="006045FB"/>
    <w:rsid w:val="00604E8A"/>
    <w:rsid w:val="00605580"/>
    <w:rsid w:val="006059A1"/>
    <w:rsid w:val="00610219"/>
    <w:rsid w:val="006127FB"/>
    <w:rsid w:val="006130C5"/>
    <w:rsid w:val="006135E8"/>
    <w:rsid w:val="00614A71"/>
    <w:rsid w:val="00614C3D"/>
    <w:rsid w:val="00615593"/>
    <w:rsid w:val="00617E68"/>
    <w:rsid w:val="006211DD"/>
    <w:rsid w:val="006220E7"/>
    <w:rsid w:val="006224D7"/>
    <w:rsid w:val="00622801"/>
    <w:rsid w:val="00622C0D"/>
    <w:rsid w:val="00622D13"/>
    <w:rsid w:val="00622D6C"/>
    <w:rsid w:val="00622F7D"/>
    <w:rsid w:val="00623C57"/>
    <w:rsid w:val="006250B9"/>
    <w:rsid w:val="0062587E"/>
    <w:rsid w:val="00625C91"/>
    <w:rsid w:val="00625F94"/>
    <w:rsid w:val="00626372"/>
    <w:rsid w:val="0062747E"/>
    <w:rsid w:val="00630477"/>
    <w:rsid w:val="00630BF3"/>
    <w:rsid w:val="00630DC6"/>
    <w:rsid w:val="006320FB"/>
    <w:rsid w:val="006321A7"/>
    <w:rsid w:val="0063235D"/>
    <w:rsid w:val="00632FE4"/>
    <w:rsid w:val="0063366C"/>
    <w:rsid w:val="006351F3"/>
    <w:rsid w:val="00635423"/>
    <w:rsid w:val="006354A6"/>
    <w:rsid w:val="0063676F"/>
    <w:rsid w:val="00636A76"/>
    <w:rsid w:val="00636E1C"/>
    <w:rsid w:val="00640632"/>
    <w:rsid w:val="006408B1"/>
    <w:rsid w:val="006409C8"/>
    <w:rsid w:val="00640B06"/>
    <w:rsid w:val="006410E8"/>
    <w:rsid w:val="00641E38"/>
    <w:rsid w:val="00642499"/>
    <w:rsid w:val="006426A7"/>
    <w:rsid w:val="0064323E"/>
    <w:rsid w:val="00644316"/>
    <w:rsid w:val="00645078"/>
    <w:rsid w:val="00646C77"/>
    <w:rsid w:val="0064797C"/>
    <w:rsid w:val="00650E88"/>
    <w:rsid w:val="006512B1"/>
    <w:rsid w:val="00651DFD"/>
    <w:rsid w:val="0065249D"/>
    <w:rsid w:val="00652822"/>
    <w:rsid w:val="00652D9C"/>
    <w:rsid w:val="00653207"/>
    <w:rsid w:val="0065375F"/>
    <w:rsid w:val="00654CD7"/>
    <w:rsid w:val="00654E58"/>
    <w:rsid w:val="00655387"/>
    <w:rsid w:val="0065570D"/>
    <w:rsid w:val="00655F6A"/>
    <w:rsid w:val="00656BE9"/>
    <w:rsid w:val="00656D1C"/>
    <w:rsid w:val="00656F90"/>
    <w:rsid w:val="0065771E"/>
    <w:rsid w:val="00657794"/>
    <w:rsid w:val="00657D86"/>
    <w:rsid w:val="0066006C"/>
    <w:rsid w:val="006602F8"/>
    <w:rsid w:val="006604FF"/>
    <w:rsid w:val="00661042"/>
    <w:rsid w:val="00661268"/>
    <w:rsid w:val="00661F06"/>
    <w:rsid w:val="00662A59"/>
    <w:rsid w:val="006630AA"/>
    <w:rsid w:val="0066477C"/>
    <w:rsid w:val="006663FB"/>
    <w:rsid w:val="00666F65"/>
    <w:rsid w:val="00667440"/>
    <w:rsid w:val="0067024A"/>
    <w:rsid w:val="00670284"/>
    <w:rsid w:val="0067045B"/>
    <w:rsid w:val="0067062C"/>
    <w:rsid w:val="00671F5F"/>
    <w:rsid w:val="0067242B"/>
    <w:rsid w:val="0067247A"/>
    <w:rsid w:val="006729D0"/>
    <w:rsid w:val="0067321D"/>
    <w:rsid w:val="00673C22"/>
    <w:rsid w:val="00673EB4"/>
    <w:rsid w:val="00674B54"/>
    <w:rsid w:val="0067670F"/>
    <w:rsid w:val="006769ED"/>
    <w:rsid w:val="00677A59"/>
    <w:rsid w:val="00680841"/>
    <w:rsid w:val="00680B64"/>
    <w:rsid w:val="00680BB3"/>
    <w:rsid w:val="006814D5"/>
    <w:rsid w:val="006826EA"/>
    <w:rsid w:val="00683E1B"/>
    <w:rsid w:val="00685217"/>
    <w:rsid w:val="006857DC"/>
    <w:rsid w:val="0068674F"/>
    <w:rsid w:val="006904B2"/>
    <w:rsid w:val="00690BF3"/>
    <w:rsid w:val="00690DC0"/>
    <w:rsid w:val="006919D4"/>
    <w:rsid w:val="00691C7E"/>
    <w:rsid w:val="00692240"/>
    <w:rsid w:val="00692753"/>
    <w:rsid w:val="006927C4"/>
    <w:rsid w:val="00692853"/>
    <w:rsid w:val="0069290F"/>
    <w:rsid w:val="00692B55"/>
    <w:rsid w:val="00692DB9"/>
    <w:rsid w:val="0069346F"/>
    <w:rsid w:val="006937FD"/>
    <w:rsid w:val="00693FC9"/>
    <w:rsid w:val="0069421E"/>
    <w:rsid w:val="00694D4C"/>
    <w:rsid w:val="00695541"/>
    <w:rsid w:val="00696DA2"/>
    <w:rsid w:val="006971B5"/>
    <w:rsid w:val="00697836"/>
    <w:rsid w:val="00697923"/>
    <w:rsid w:val="006A0A04"/>
    <w:rsid w:val="006A0CDC"/>
    <w:rsid w:val="006A0D13"/>
    <w:rsid w:val="006A1218"/>
    <w:rsid w:val="006A1524"/>
    <w:rsid w:val="006A1AF9"/>
    <w:rsid w:val="006A1E92"/>
    <w:rsid w:val="006A216A"/>
    <w:rsid w:val="006A2192"/>
    <w:rsid w:val="006A3F9F"/>
    <w:rsid w:val="006A4F7A"/>
    <w:rsid w:val="006A5830"/>
    <w:rsid w:val="006A5D3C"/>
    <w:rsid w:val="006A6061"/>
    <w:rsid w:val="006A6A7B"/>
    <w:rsid w:val="006A6BF9"/>
    <w:rsid w:val="006B0107"/>
    <w:rsid w:val="006B0FD8"/>
    <w:rsid w:val="006B13B6"/>
    <w:rsid w:val="006B155D"/>
    <w:rsid w:val="006B1589"/>
    <w:rsid w:val="006B3719"/>
    <w:rsid w:val="006B3D72"/>
    <w:rsid w:val="006B4D8F"/>
    <w:rsid w:val="006B5E51"/>
    <w:rsid w:val="006B5F77"/>
    <w:rsid w:val="006B6147"/>
    <w:rsid w:val="006C07A5"/>
    <w:rsid w:val="006C0B20"/>
    <w:rsid w:val="006C0DF7"/>
    <w:rsid w:val="006C1773"/>
    <w:rsid w:val="006C1792"/>
    <w:rsid w:val="006C1DDC"/>
    <w:rsid w:val="006C2A70"/>
    <w:rsid w:val="006C2F60"/>
    <w:rsid w:val="006C31E7"/>
    <w:rsid w:val="006C32DF"/>
    <w:rsid w:val="006C3686"/>
    <w:rsid w:val="006C3B92"/>
    <w:rsid w:val="006C449E"/>
    <w:rsid w:val="006C4B24"/>
    <w:rsid w:val="006C4B42"/>
    <w:rsid w:val="006C4BEC"/>
    <w:rsid w:val="006C4CCF"/>
    <w:rsid w:val="006C63E5"/>
    <w:rsid w:val="006C6911"/>
    <w:rsid w:val="006C73DD"/>
    <w:rsid w:val="006C7BE2"/>
    <w:rsid w:val="006C7E84"/>
    <w:rsid w:val="006D0A35"/>
    <w:rsid w:val="006D1569"/>
    <w:rsid w:val="006D179D"/>
    <w:rsid w:val="006D1F3E"/>
    <w:rsid w:val="006D2A01"/>
    <w:rsid w:val="006D3458"/>
    <w:rsid w:val="006D39E8"/>
    <w:rsid w:val="006D3B33"/>
    <w:rsid w:val="006D4B8F"/>
    <w:rsid w:val="006D5319"/>
    <w:rsid w:val="006D5F77"/>
    <w:rsid w:val="006D6ACA"/>
    <w:rsid w:val="006D6B74"/>
    <w:rsid w:val="006D7340"/>
    <w:rsid w:val="006D767D"/>
    <w:rsid w:val="006D7806"/>
    <w:rsid w:val="006E0021"/>
    <w:rsid w:val="006E16CB"/>
    <w:rsid w:val="006E170A"/>
    <w:rsid w:val="006E1B63"/>
    <w:rsid w:val="006E2B8D"/>
    <w:rsid w:val="006E316C"/>
    <w:rsid w:val="006E331D"/>
    <w:rsid w:val="006E4025"/>
    <w:rsid w:val="006E5235"/>
    <w:rsid w:val="006E5C29"/>
    <w:rsid w:val="006E5C47"/>
    <w:rsid w:val="006E6389"/>
    <w:rsid w:val="006E645C"/>
    <w:rsid w:val="006E651E"/>
    <w:rsid w:val="006E79BA"/>
    <w:rsid w:val="006E7F75"/>
    <w:rsid w:val="006F0123"/>
    <w:rsid w:val="006F0CAD"/>
    <w:rsid w:val="006F2B99"/>
    <w:rsid w:val="006F436E"/>
    <w:rsid w:val="006F482A"/>
    <w:rsid w:val="006F4E64"/>
    <w:rsid w:val="006F4FF5"/>
    <w:rsid w:val="006F5A1B"/>
    <w:rsid w:val="006F5DBB"/>
    <w:rsid w:val="006F5EAE"/>
    <w:rsid w:val="006F7533"/>
    <w:rsid w:val="00700085"/>
    <w:rsid w:val="00700301"/>
    <w:rsid w:val="00700AB4"/>
    <w:rsid w:val="00700F5C"/>
    <w:rsid w:val="007013BC"/>
    <w:rsid w:val="00702AFE"/>
    <w:rsid w:val="00703001"/>
    <w:rsid w:val="007031A0"/>
    <w:rsid w:val="007031FC"/>
    <w:rsid w:val="0070347D"/>
    <w:rsid w:val="007046DF"/>
    <w:rsid w:val="0070497E"/>
    <w:rsid w:val="0070499B"/>
    <w:rsid w:val="00705AE9"/>
    <w:rsid w:val="00706B6F"/>
    <w:rsid w:val="00707156"/>
    <w:rsid w:val="0070734D"/>
    <w:rsid w:val="00710D0A"/>
    <w:rsid w:val="007112AB"/>
    <w:rsid w:val="0071191D"/>
    <w:rsid w:val="00711AD9"/>
    <w:rsid w:val="00711FF6"/>
    <w:rsid w:val="0071303B"/>
    <w:rsid w:val="00714E94"/>
    <w:rsid w:val="00714F59"/>
    <w:rsid w:val="0071530F"/>
    <w:rsid w:val="00715D4C"/>
    <w:rsid w:val="00716258"/>
    <w:rsid w:val="0071640C"/>
    <w:rsid w:val="00716AAE"/>
    <w:rsid w:val="00717658"/>
    <w:rsid w:val="007178BC"/>
    <w:rsid w:val="00721074"/>
    <w:rsid w:val="007217A8"/>
    <w:rsid w:val="00721B74"/>
    <w:rsid w:val="00723727"/>
    <w:rsid w:val="00723CCF"/>
    <w:rsid w:val="00723F93"/>
    <w:rsid w:val="007243C0"/>
    <w:rsid w:val="007244CA"/>
    <w:rsid w:val="00724D52"/>
    <w:rsid w:val="00724E5C"/>
    <w:rsid w:val="00725BC8"/>
    <w:rsid w:val="00725D4E"/>
    <w:rsid w:val="007263F5"/>
    <w:rsid w:val="007266BA"/>
    <w:rsid w:val="00726B6B"/>
    <w:rsid w:val="00727585"/>
    <w:rsid w:val="00727BBF"/>
    <w:rsid w:val="00730961"/>
    <w:rsid w:val="0073173B"/>
    <w:rsid w:val="00732B52"/>
    <w:rsid w:val="00733253"/>
    <w:rsid w:val="007336EB"/>
    <w:rsid w:val="00734814"/>
    <w:rsid w:val="007355AC"/>
    <w:rsid w:val="0073568F"/>
    <w:rsid w:val="0074054D"/>
    <w:rsid w:val="0074067D"/>
    <w:rsid w:val="00740761"/>
    <w:rsid w:val="00741FCC"/>
    <w:rsid w:val="0074227F"/>
    <w:rsid w:val="00743CAA"/>
    <w:rsid w:val="00744103"/>
    <w:rsid w:val="0074429F"/>
    <w:rsid w:val="00745B68"/>
    <w:rsid w:val="00746343"/>
    <w:rsid w:val="00746465"/>
    <w:rsid w:val="0074669C"/>
    <w:rsid w:val="007476C1"/>
    <w:rsid w:val="00747A75"/>
    <w:rsid w:val="00747A77"/>
    <w:rsid w:val="007500B6"/>
    <w:rsid w:val="00750611"/>
    <w:rsid w:val="00750D51"/>
    <w:rsid w:val="00750EEC"/>
    <w:rsid w:val="007513F1"/>
    <w:rsid w:val="0075173A"/>
    <w:rsid w:val="007518DC"/>
    <w:rsid w:val="00751AA0"/>
    <w:rsid w:val="007530D7"/>
    <w:rsid w:val="0075310A"/>
    <w:rsid w:val="00753B92"/>
    <w:rsid w:val="00754269"/>
    <w:rsid w:val="00755F98"/>
    <w:rsid w:val="00755FFB"/>
    <w:rsid w:val="007561D6"/>
    <w:rsid w:val="00756462"/>
    <w:rsid w:val="0075667D"/>
    <w:rsid w:val="00757122"/>
    <w:rsid w:val="007574F7"/>
    <w:rsid w:val="00760687"/>
    <w:rsid w:val="007624C1"/>
    <w:rsid w:val="00762A85"/>
    <w:rsid w:val="007635AD"/>
    <w:rsid w:val="00763929"/>
    <w:rsid w:val="00763C8D"/>
    <w:rsid w:val="00764085"/>
    <w:rsid w:val="007640D7"/>
    <w:rsid w:val="007641D5"/>
    <w:rsid w:val="00764BFB"/>
    <w:rsid w:val="00765943"/>
    <w:rsid w:val="00765B87"/>
    <w:rsid w:val="00765D8D"/>
    <w:rsid w:val="007668CC"/>
    <w:rsid w:val="00766F2D"/>
    <w:rsid w:val="00766F8F"/>
    <w:rsid w:val="007670F7"/>
    <w:rsid w:val="0077061B"/>
    <w:rsid w:val="0077163A"/>
    <w:rsid w:val="007738D4"/>
    <w:rsid w:val="007739C9"/>
    <w:rsid w:val="007751AA"/>
    <w:rsid w:val="00775395"/>
    <w:rsid w:val="00780318"/>
    <w:rsid w:val="00780898"/>
    <w:rsid w:val="00780BAD"/>
    <w:rsid w:val="007815A7"/>
    <w:rsid w:val="00781D9E"/>
    <w:rsid w:val="00782652"/>
    <w:rsid w:val="00782AA6"/>
    <w:rsid w:val="00783831"/>
    <w:rsid w:val="00783EAF"/>
    <w:rsid w:val="007844D3"/>
    <w:rsid w:val="00785683"/>
    <w:rsid w:val="00785903"/>
    <w:rsid w:val="00785CA2"/>
    <w:rsid w:val="00785E71"/>
    <w:rsid w:val="00786A9B"/>
    <w:rsid w:val="00787714"/>
    <w:rsid w:val="0078772D"/>
    <w:rsid w:val="007878D2"/>
    <w:rsid w:val="00790006"/>
    <w:rsid w:val="00791126"/>
    <w:rsid w:val="00792431"/>
    <w:rsid w:val="00792477"/>
    <w:rsid w:val="00792932"/>
    <w:rsid w:val="00792D4A"/>
    <w:rsid w:val="007932CE"/>
    <w:rsid w:val="00793480"/>
    <w:rsid w:val="00793B99"/>
    <w:rsid w:val="00795914"/>
    <w:rsid w:val="00795928"/>
    <w:rsid w:val="00795A25"/>
    <w:rsid w:val="00795F99"/>
    <w:rsid w:val="007968F0"/>
    <w:rsid w:val="00797186"/>
    <w:rsid w:val="007A047C"/>
    <w:rsid w:val="007A24DF"/>
    <w:rsid w:val="007A2D07"/>
    <w:rsid w:val="007A3FA8"/>
    <w:rsid w:val="007A4313"/>
    <w:rsid w:val="007A4900"/>
    <w:rsid w:val="007A4FDA"/>
    <w:rsid w:val="007A54D8"/>
    <w:rsid w:val="007A550B"/>
    <w:rsid w:val="007A5929"/>
    <w:rsid w:val="007A5A69"/>
    <w:rsid w:val="007A5C05"/>
    <w:rsid w:val="007A6E55"/>
    <w:rsid w:val="007A6F13"/>
    <w:rsid w:val="007A75A4"/>
    <w:rsid w:val="007B063E"/>
    <w:rsid w:val="007B0A5E"/>
    <w:rsid w:val="007B0F7A"/>
    <w:rsid w:val="007B1A07"/>
    <w:rsid w:val="007B1BEF"/>
    <w:rsid w:val="007B1E33"/>
    <w:rsid w:val="007B20D6"/>
    <w:rsid w:val="007B22BC"/>
    <w:rsid w:val="007B299D"/>
    <w:rsid w:val="007B3615"/>
    <w:rsid w:val="007B3F4D"/>
    <w:rsid w:val="007B4102"/>
    <w:rsid w:val="007B4351"/>
    <w:rsid w:val="007B43BA"/>
    <w:rsid w:val="007B587D"/>
    <w:rsid w:val="007B5E4A"/>
    <w:rsid w:val="007B5E5C"/>
    <w:rsid w:val="007B62E8"/>
    <w:rsid w:val="007C07A4"/>
    <w:rsid w:val="007C0836"/>
    <w:rsid w:val="007C0BD4"/>
    <w:rsid w:val="007C1662"/>
    <w:rsid w:val="007C1757"/>
    <w:rsid w:val="007C1A63"/>
    <w:rsid w:val="007C2116"/>
    <w:rsid w:val="007C28CD"/>
    <w:rsid w:val="007C2C18"/>
    <w:rsid w:val="007C2E24"/>
    <w:rsid w:val="007C42FC"/>
    <w:rsid w:val="007C4D6B"/>
    <w:rsid w:val="007C4F4D"/>
    <w:rsid w:val="007C5094"/>
    <w:rsid w:val="007C568B"/>
    <w:rsid w:val="007C5FE9"/>
    <w:rsid w:val="007C6257"/>
    <w:rsid w:val="007C631F"/>
    <w:rsid w:val="007C6D03"/>
    <w:rsid w:val="007C769F"/>
    <w:rsid w:val="007D014E"/>
    <w:rsid w:val="007D06E0"/>
    <w:rsid w:val="007D0BFE"/>
    <w:rsid w:val="007D0DF5"/>
    <w:rsid w:val="007D1119"/>
    <w:rsid w:val="007D11A3"/>
    <w:rsid w:val="007D221B"/>
    <w:rsid w:val="007D2483"/>
    <w:rsid w:val="007D2C4C"/>
    <w:rsid w:val="007D2E68"/>
    <w:rsid w:val="007D3516"/>
    <w:rsid w:val="007D397E"/>
    <w:rsid w:val="007D3F41"/>
    <w:rsid w:val="007D460A"/>
    <w:rsid w:val="007D4BFA"/>
    <w:rsid w:val="007D549F"/>
    <w:rsid w:val="007D587E"/>
    <w:rsid w:val="007D77F7"/>
    <w:rsid w:val="007E09D3"/>
    <w:rsid w:val="007E0C18"/>
    <w:rsid w:val="007E0D56"/>
    <w:rsid w:val="007E0F6F"/>
    <w:rsid w:val="007E10F8"/>
    <w:rsid w:val="007E13C2"/>
    <w:rsid w:val="007E1A11"/>
    <w:rsid w:val="007E295F"/>
    <w:rsid w:val="007E328B"/>
    <w:rsid w:val="007E34FC"/>
    <w:rsid w:val="007E49F9"/>
    <w:rsid w:val="007E4ABB"/>
    <w:rsid w:val="007E4C7B"/>
    <w:rsid w:val="007E527E"/>
    <w:rsid w:val="007E541C"/>
    <w:rsid w:val="007E6467"/>
    <w:rsid w:val="007E7110"/>
    <w:rsid w:val="007E71C9"/>
    <w:rsid w:val="007F044C"/>
    <w:rsid w:val="007F0A6A"/>
    <w:rsid w:val="007F112B"/>
    <w:rsid w:val="007F20B2"/>
    <w:rsid w:val="007F3106"/>
    <w:rsid w:val="007F389B"/>
    <w:rsid w:val="007F3CCD"/>
    <w:rsid w:val="007F4144"/>
    <w:rsid w:val="007F470F"/>
    <w:rsid w:val="007F487D"/>
    <w:rsid w:val="007F4903"/>
    <w:rsid w:val="007F4A2C"/>
    <w:rsid w:val="007F5114"/>
    <w:rsid w:val="007F5289"/>
    <w:rsid w:val="007F5664"/>
    <w:rsid w:val="007F58E7"/>
    <w:rsid w:val="007F675B"/>
    <w:rsid w:val="007F7B14"/>
    <w:rsid w:val="007F7D54"/>
    <w:rsid w:val="00800A98"/>
    <w:rsid w:val="00800EB9"/>
    <w:rsid w:val="0080271E"/>
    <w:rsid w:val="00802F81"/>
    <w:rsid w:val="00803198"/>
    <w:rsid w:val="00803848"/>
    <w:rsid w:val="00803955"/>
    <w:rsid w:val="00803DFE"/>
    <w:rsid w:val="008040EF"/>
    <w:rsid w:val="008044C5"/>
    <w:rsid w:val="008046C6"/>
    <w:rsid w:val="00805B27"/>
    <w:rsid w:val="00805E13"/>
    <w:rsid w:val="008062E4"/>
    <w:rsid w:val="0080690F"/>
    <w:rsid w:val="0080716F"/>
    <w:rsid w:val="0080725D"/>
    <w:rsid w:val="008078C5"/>
    <w:rsid w:val="00807FAA"/>
    <w:rsid w:val="0081018D"/>
    <w:rsid w:val="0081022C"/>
    <w:rsid w:val="0081124B"/>
    <w:rsid w:val="00811384"/>
    <w:rsid w:val="00812784"/>
    <w:rsid w:val="008139C9"/>
    <w:rsid w:val="008140AD"/>
    <w:rsid w:val="008146CC"/>
    <w:rsid w:val="008147D5"/>
    <w:rsid w:val="00814B05"/>
    <w:rsid w:val="00815059"/>
    <w:rsid w:val="008150E1"/>
    <w:rsid w:val="008151DE"/>
    <w:rsid w:val="008155D2"/>
    <w:rsid w:val="00816958"/>
    <w:rsid w:val="00816F39"/>
    <w:rsid w:val="00817776"/>
    <w:rsid w:val="00817875"/>
    <w:rsid w:val="008178CE"/>
    <w:rsid w:val="00817C42"/>
    <w:rsid w:val="008212D8"/>
    <w:rsid w:val="00823574"/>
    <w:rsid w:val="008237DD"/>
    <w:rsid w:val="00823B93"/>
    <w:rsid w:val="00824CC2"/>
    <w:rsid w:val="00825389"/>
    <w:rsid w:val="00825402"/>
    <w:rsid w:val="008266C4"/>
    <w:rsid w:val="008268C7"/>
    <w:rsid w:val="00826EE4"/>
    <w:rsid w:val="0082772D"/>
    <w:rsid w:val="008315A7"/>
    <w:rsid w:val="00832B7A"/>
    <w:rsid w:val="00833B2E"/>
    <w:rsid w:val="00834057"/>
    <w:rsid w:val="00834733"/>
    <w:rsid w:val="00834C8A"/>
    <w:rsid w:val="00834E27"/>
    <w:rsid w:val="00835841"/>
    <w:rsid w:val="00835C3A"/>
    <w:rsid w:val="00835DFC"/>
    <w:rsid w:val="00836F42"/>
    <w:rsid w:val="0083713B"/>
    <w:rsid w:val="00837D37"/>
    <w:rsid w:val="00837E3D"/>
    <w:rsid w:val="00837FAF"/>
    <w:rsid w:val="00837FEC"/>
    <w:rsid w:val="00840546"/>
    <w:rsid w:val="00840A2F"/>
    <w:rsid w:val="00841511"/>
    <w:rsid w:val="008415D6"/>
    <w:rsid w:val="008417D1"/>
    <w:rsid w:val="00841888"/>
    <w:rsid w:val="008423FD"/>
    <w:rsid w:val="008430F4"/>
    <w:rsid w:val="008435A4"/>
    <w:rsid w:val="0084395D"/>
    <w:rsid w:val="008447A6"/>
    <w:rsid w:val="008448AF"/>
    <w:rsid w:val="00844925"/>
    <w:rsid w:val="00844F86"/>
    <w:rsid w:val="00845FD5"/>
    <w:rsid w:val="0084607F"/>
    <w:rsid w:val="00846A47"/>
    <w:rsid w:val="00847245"/>
    <w:rsid w:val="00847691"/>
    <w:rsid w:val="00847CE9"/>
    <w:rsid w:val="0085026D"/>
    <w:rsid w:val="008506DA"/>
    <w:rsid w:val="00850A13"/>
    <w:rsid w:val="00851D5E"/>
    <w:rsid w:val="00852E06"/>
    <w:rsid w:val="00853DF5"/>
    <w:rsid w:val="008540E5"/>
    <w:rsid w:val="0085561B"/>
    <w:rsid w:val="00856021"/>
    <w:rsid w:val="008564D6"/>
    <w:rsid w:val="008604E1"/>
    <w:rsid w:val="00860A68"/>
    <w:rsid w:val="00860BE1"/>
    <w:rsid w:val="00860C43"/>
    <w:rsid w:val="00861782"/>
    <w:rsid w:val="00863218"/>
    <w:rsid w:val="008634A2"/>
    <w:rsid w:val="0086425D"/>
    <w:rsid w:val="00865BFB"/>
    <w:rsid w:val="00867E65"/>
    <w:rsid w:val="0087051F"/>
    <w:rsid w:val="008717AE"/>
    <w:rsid w:val="00871E8A"/>
    <w:rsid w:val="00871E8D"/>
    <w:rsid w:val="00871F46"/>
    <w:rsid w:val="00872378"/>
    <w:rsid w:val="0087279E"/>
    <w:rsid w:val="008728AA"/>
    <w:rsid w:val="00872B0B"/>
    <w:rsid w:val="00872D50"/>
    <w:rsid w:val="008730A1"/>
    <w:rsid w:val="00874DC3"/>
    <w:rsid w:val="008756A9"/>
    <w:rsid w:val="0087798D"/>
    <w:rsid w:val="00880937"/>
    <w:rsid w:val="008825C8"/>
    <w:rsid w:val="00882BB2"/>
    <w:rsid w:val="00883080"/>
    <w:rsid w:val="00884116"/>
    <w:rsid w:val="00884170"/>
    <w:rsid w:val="0088427F"/>
    <w:rsid w:val="008842C0"/>
    <w:rsid w:val="00884AB5"/>
    <w:rsid w:val="00885D8C"/>
    <w:rsid w:val="00886465"/>
    <w:rsid w:val="0088681C"/>
    <w:rsid w:val="008868DA"/>
    <w:rsid w:val="008874F8"/>
    <w:rsid w:val="00887F4D"/>
    <w:rsid w:val="00890019"/>
    <w:rsid w:val="00890666"/>
    <w:rsid w:val="00890D04"/>
    <w:rsid w:val="00891C79"/>
    <w:rsid w:val="00891DF4"/>
    <w:rsid w:val="0089206B"/>
    <w:rsid w:val="00892D8C"/>
    <w:rsid w:val="0089344C"/>
    <w:rsid w:val="008944A2"/>
    <w:rsid w:val="00894602"/>
    <w:rsid w:val="00894B24"/>
    <w:rsid w:val="00895120"/>
    <w:rsid w:val="0089570D"/>
    <w:rsid w:val="00895BE7"/>
    <w:rsid w:val="00896049"/>
    <w:rsid w:val="0089607A"/>
    <w:rsid w:val="0089658B"/>
    <w:rsid w:val="00896A53"/>
    <w:rsid w:val="00896E5B"/>
    <w:rsid w:val="0089736F"/>
    <w:rsid w:val="008A048A"/>
    <w:rsid w:val="008A078C"/>
    <w:rsid w:val="008A08A0"/>
    <w:rsid w:val="008A0AA6"/>
    <w:rsid w:val="008A24E1"/>
    <w:rsid w:val="008A26CD"/>
    <w:rsid w:val="008A28FB"/>
    <w:rsid w:val="008A2B60"/>
    <w:rsid w:val="008A2C4C"/>
    <w:rsid w:val="008A36A0"/>
    <w:rsid w:val="008A3794"/>
    <w:rsid w:val="008A409C"/>
    <w:rsid w:val="008A4B39"/>
    <w:rsid w:val="008A4F38"/>
    <w:rsid w:val="008A5843"/>
    <w:rsid w:val="008A5F7B"/>
    <w:rsid w:val="008A646D"/>
    <w:rsid w:val="008A653F"/>
    <w:rsid w:val="008A71CD"/>
    <w:rsid w:val="008A7E33"/>
    <w:rsid w:val="008B025E"/>
    <w:rsid w:val="008B0916"/>
    <w:rsid w:val="008B0C75"/>
    <w:rsid w:val="008B22F3"/>
    <w:rsid w:val="008B2468"/>
    <w:rsid w:val="008B2626"/>
    <w:rsid w:val="008B2BA9"/>
    <w:rsid w:val="008B334B"/>
    <w:rsid w:val="008B39F2"/>
    <w:rsid w:val="008B3E1F"/>
    <w:rsid w:val="008B3F2D"/>
    <w:rsid w:val="008B5143"/>
    <w:rsid w:val="008B52E3"/>
    <w:rsid w:val="008B5775"/>
    <w:rsid w:val="008B65BA"/>
    <w:rsid w:val="008B777B"/>
    <w:rsid w:val="008C07E9"/>
    <w:rsid w:val="008C0A81"/>
    <w:rsid w:val="008C0EA6"/>
    <w:rsid w:val="008C21A0"/>
    <w:rsid w:val="008C25F9"/>
    <w:rsid w:val="008C3330"/>
    <w:rsid w:val="008C3ACC"/>
    <w:rsid w:val="008C4B09"/>
    <w:rsid w:val="008C4D53"/>
    <w:rsid w:val="008C552D"/>
    <w:rsid w:val="008C557F"/>
    <w:rsid w:val="008C59C7"/>
    <w:rsid w:val="008C5CA7"/>
    <w:rsid w:val="008C5DA1"/>
    <w:rsid w:val="008C6B7A"/>
    <w:rsid w:val="008C70D7"/>
    <w:rsid w:val="008C7714"/>
    <w:rsid w:val="008C7854"/>
    <w:rsid w:val="008C7E3A"/>
    <w:rsid w:val="008D03AB"/>
    <w:rsid w:val="008D0AAC"/>
    <w:rsid w:val="008D1DE2"/>
    <w:rsid w:val="008D2A45"/>
    <w:rsid w:val="008D3BFA"/>
    <w:rsid w:val="008D4053"/>
    <w:rsid w:val="008D43DB"/>
    <w:rsid w:val="008D455D"/>
    <w:rsid w:val="008D5035"/>
    <w:rsid w:val="008D6443"/>
    <w:rsid w:val="008D645F"/>
    <w:rsid w:val="008D7E9F"/>
    <w:rsid w:val="008E1BA3"/>
    <w:rsid w:val="008E1DEF"/>
    <w:rsid w:val="008E2C6E"/>
    <w:rsid w:val="008E35B7"/>
    <w:rsid w:val="008E3A93"/>
    <w:rsid w:val="008E3E22"/>
    <w:rsid w:val="008E40EE"/>
    <w:rsid w:val="008E4524"/>
    <w:rsid w:val="008E4529"/>
    <w:rsid w:val="008E4637"/>
    <w:rsid w:val="008E4B2A"/>
    <w:rsid w:val="008E53CD"/>
    <w:rsid w:val="008E55BF"/>
    <w:rsid w:val="008E5B60"/>
    <w:rsid w:val="008E6047"/>
    <w:rsid w:val="008E6F66"/>
    <w:rsid w:val="008E78BA"/>
    <w:rsid w:val="008E792E"/>
    <w:rsid w:val="008E7ABF"/>
    <w:rsid w:val="008F0943"/>
    <w:rsid w:val="008F1A79"/>
    <w:rsid w:val="008F22A2"/>
    <w:rsid w:val="008F259E"/>
    <w:rsid w:val="008F273F"/>
    <w:rsid w:val="008F2A4A"/>
    <w:rsid w:val="008F36F8"/>
    <w:rsid w:val="008F3A08"/>
    <w:rsid w:val="008F3B54"/>
    <w:rsid w:val="008F3E4B"/>
    <w:rsid w:val="008F4050"/>
    <w:rsid w:val="008F442B"/>
    <w:rsid w:val="008F4985"/>
    <w:rsid w:val="008F49B8"/>
    <w:rsid w:val="008F4CDE"/>
    <w:rsid w:val="008F5679"/>
    <w:rsid w:val="008F56C3"/>
    <w:rsid w:val="008F627E"/>
    <w:rsid w:val="008F6FBF"/>
    <w:rsid w:val="008F7380"/>
    <w:rsid w:val="00900A97"/>
    <w:rsid w:val="0090238E"/>
    <w:rsid w:val="00902EDB"/>
    <w:rsid w:val="0090370F"/>
    <w:rsid w:val="00904374"/>
    <w:rsid w:val="009049C3"/>
    <w:rsid w:val="00904A77"/>
    <w:rsid w:val="00904DD9"/>
    <w:rsid w:val="009065AE"/>
    <w:rsid w:val="00906C4F"/>
    <w:rsid w:val="0090763C"/>
    <w:rsid w:val="0090771D"/>
    <w:rsid w:val="00907803"/>
    <w:rsid w:val="00907B37"/>
    <w:rsid w:val="009100A9"/>
    <w:rsid w:val="00910DB1"/>
    <w:rsid w:val="00911237"/>
    <w:rsid w:val="00911328"/>
    <w:rsid w:val="00911651"/>
    <w:rsid w:val="00911975"/>
    <w:rsid w:val="00911A78"/>
    <w:rsid w:val="009121B8"/>
    <w:rsid w:val="00912536"/>
    <w:rsid w:val="00912DE9"/>
    <w:rsid w:val="00912EBF"/>
    <w:rsid w:val="00913105"/>
    <w:rsid w:val="009134B2"/>
    <w:rsid w:val="00913A62"/>
    <w:rsid w:val="00913C0C"/>
    <w:rsid w:val="00913CB3"/>
    <w:rsid w:val="00914A03"/>
    <w:rsid w:val="00914F28"/>
    <w:rsid w:val="0091529C"/>
    <w:rsid w:val="00915343"/>
    <w:rsid w:val="00915A68"/>
    <w:rsid w:val="00915C61"/>
    <w:rsid w:val="00916B75"/>
    <w:rsid w:val="0091710B"/>
    <w:rsid w:val="00917B47"/>
    <w:rsid w:val="00920243"/>
    <w:rsid w:val="00920C1C"/>
    <w:rsid w:val="00920ED1"/>
    <w:rsid w:val="00920F9A"/>
    <w:rsid w:val="00922141"/>
    <w:rsid w:val="00923AD2"/>
    <w:rsid w:val="009259C3"/>
    <w:rsid w:val="00925A33"/>
    <w:rsid w:val="00925E1B"/>
    <w:rsid w:val="00926CCB"/>
    <w:rsid w:val="00927DB3"/>
    <w:rsid w:val="00930A9A"/>
    <w:rsid w:val="009310D3"/>
    <w:rsid w:val="00931BEA"/>
    <w:rsid w:val="00932BDE"/>
    <w:rsid w:val="00933C4A"/>
    <w:rsid w:val="00934209"/>
    <w:rsid w:val="009345A2"/>
    <w:rsid w:val="00934C60"/>
    <w:rsid w:val="009350F7"/>
    <w:rsid w:val="00935475"/>
    <w:rsid w:val="009356DF"/>
    <w:rsid w:val="009357E4"/>
    <w:rsid w:val="00935B69"/>
    <w:rsid w:val="00935D1B"/>
    <w:rsid w:val="00936534"/>
    <w:rsid w:val="00936728"/>
    <w:rsid w:val="00937239"/>
    <w:rsid w:val="00937DCE"/>
    <w:rsid w:val="00940BFD"/>
    <w:rsid w:val="00940CF4"/>
    <w:rsid w:val="00940F55"/>
    <w:rsid w:val="009416E7"/>
    <w:rsid w:val="00942228"/>
    <w:rsid w:val="009426A5"/>
    <w:rsid w:val="00942A96"/>
    <w:rsid w:val="00942C53"/>
    <w:rsid w:val="00943D2E"/>
    <w:rsid w:val="009441F2"/>
    <w:rsid w:val="0094438D"/>
    <w:rsid w:val="00944738"/>
    <w:rsid w:val="00945973"/>
    <w:rsid w:val="00945F38"/>
    <w:rsid w:val="00945FF9"/>
    <w:rsid w:val="00946FB1"/>
    <w:rsid w:val="00947ACB"/>
    <w:rsid w:val="00947E85"/>
    <w:rsid w:val="009501BC"/>
    <w:rsid w:val="00950A7A"/>
    <w:rsid w:val="00950E53"/>
    <w:rsid w:val="00950F4E"/>
    <w:rsid w:val="00950F72"/>
    <w:rsid w:val="00951135"/>
    <w:rsid w:val="00951FD0"/>
    <w:rsid w:val="009522CD"/>
    <w:rsid w:val="00952432"/>
    <w:rsid w:val="00952C4F"/>
    <w:rsid w:val="00953080"/>
    <w:rsid w:val="00953FC3"/>
    <w:rsid w:val="009547F2"/>
    <w:rsid w:val="009560B5"/>
    <w:rsid w:val="00956EF8"/>
    <w:rsid w:val="00960598"/>
    <w:rsid w:val="00960F6D"/>
    <w:rsid w:val="00962605"/>
    <w:rsid w:val="00962634"/>
    <w:rsid w:val="00966438"/>
    <w:rsid w:val="00966666"/>
    <w:rsid w:val="00966B92"/>
    <w:rsid w:val="00966F1B"/>
    <w:rsid w:val="00970FF5"/>
    <w:rsid w:val="0097194B"/>
    <w:rsid w:val="00971975"/>
    <w:rsid w:val="009719A1"/>
    <w:rsid w:val="00971C24"/>
    <w:rsid w:val="00971D8D"/>
    <w:rsid w:val="00971D8E"/>
    <w:rsid w:val="009723B1"/>
    <w:rsid w:val="00972606"/>
    <w:rsid w:val="0097406F"/>
    <w:rsid w:val="00974462"/>
    <w:rsid w:val="00974A85"/>
    <w:rsid w:val="00975262"/>
    <w:rsid w:val="00975DE2"/>
    <w:rsid w:val="00977FE5"/>
    <w:rsid w:val="00980038"/>
    <w:rsid w:val="009802A7"/>
    <w:rsid w:val="00980DCF"/>
    <w:rsid w:val="009813C4"/>
    <w:rsid w:val="009820D3"/>
    <w:rsid w:val="00982156"/>
    <w:rsid w:val="009821F6"/>
    <w:rsid w:val="00982CA6"/>
    <w:rsid w:val="0098533C"/>
    <w:rsid w:val="0098589B"/>
    <w:rsid w:val="0098589C"/>
    <w:rsid w:val="00985B6F"/>
    <w:rsid w:val="00986440"/>
    <w:rsid w:val="00986EDF"/>
    <w:rsid w:val="00987022"/>
    <w:rsid w:val="0098760A"/>
    <w:rsid w:val="00987809"/>
    <w:rsid w:val="00987D22"/>
    <w:rsid w:val="009914B3"/>
    <w:rsid w:val="00991588"/>
    <w:rsid w:val="00991CAA"/>
    <w:rsid w:val="009920AA"/>
    <w:rsid w:val="009921F7"/>
    <w:rsid w:val="009922DC"/>
    <w:rsid w:val="00992A23"/>
    <w:rsid w:val="00993044"/>
    <w:rsid w:val="0099359C"/>
    <w:rsid w:val="0099381C"/>
    <w:rsid w:val="00993F3C"/>
    <w:rsid w:val="00995A33"/>
    <w:rsid w:val="00995CBC"/>
    <w:rsid w:val="00996BCF"/>
    <w:rsid w:val="00997C07"/>
    <w:rsid w:val="009A0F8A"/>
    <w:rsid w:val="009A1685"/>
    <w:rsid w:val="009A1B3B"/>
    <w:rsid w:val="009A1D6E"/>
    <w:rsid w:val="009A2065"/>
    <w:rsid w:val="009A2707"/>
    <w:rsid w:val="009A31FC"/>
    <w:rsid w:val="009A3311"/>
    <w:rsid w:val="009A3501"/>
    <w:rsid w:val="009A3F71"/>
    <w:rsid w:val="009A52E1"/>
    <w:rsid w:val="009A5C33"/>
    <w:rsid w:val="009A5E91"/>
    <w:rsid w:val="009A6088"/>
    <w:rsid w:val="009A6091"/>
    <w:rsid w:val="009A6FC1"/>
    <w:rsid w:val="009A7116"/>
    <w:rsid w:val="009B04DE"/>
    <w:rsid w:val="009B16EC"/>
    <w:rsid w:val="009B1F46"/>
    <w:rsid w:val="009B366A"/>
    <w:rsid w:val="009B4041"/>
    <w:rsid w:val="009B41E9"/>
    <w:rsid w:val="009B42DE"/>
    <w:rsid w:val="009B483F"/>
    <w:rsid w:val="009B59F8"/>
    <w:rsid w:val="009B5FAE"/>
    <w:rsid w:val="009B667E"/>
    <w:rsid w:val="009B7D76"/>
    <w:rsid w:val="009C0BB1"/>
    <w:rsid w:val="009C0E9A"/>
    <w:rsid w:val="009C1C62"/>
    <w:rsid w:val="009C1FE0"/>
    <w:rsid w:val="009C20BD"/>
    <w:rsid w:val="009C244C"/>
    <w:rsid w:val="009C3224"/>
    <w:rsid w:val="009C4539"/>
    <w:rsid w:val="009C458F"/>
    <w:rsid w:val="009C4A61"/>
    <w:rsid w:val="009C4E5B"/>
    <w:rsid w:val="009C5DDA"/>
    <w:rsid w:val="009C60A4"/>
    <w:rsid w:val="009C710D"/>
    <w:rsid w:val="009C744B"/>
    <w:rsid w:val="009D05E4"/>
    <w:rsid w:val="009D0EDF"/>
    <w:rsid w:val="009D1ADA"/>
    <w:rsid w:val="009D1D2D"/>
    <w:rsid w:val="009D2A82"/>
    <w:rsid w:val="009D3857"/>
    <w:rsid w:val="009D4B7C"/>
    <w:rsid w:val="009D57F9"/>
    <w:rsid w:val="009D5866"/>
    <w:rsid w:val="009D5AFD"/>
    <w:rsid w:val="009D5FFA"/>
    <w:rsid w:val="009D6372"/>
    <w:rsid w:val="009D6808"/>
    <w:rsid w:val="009D6C06"/>
    <w:rsid w:val="009D7B79"/>
    <w:rsid w:val="009E0494"/>
    <w:rsid w:val="009E1D1E"/>
    <w:rsid w:val="009E1D83"/>
    <w:rsid w:val="009E2646"/>
    <w:rsid w:val="009E2C26"/>
    <w:rsid w:val="009E33C0"/>
    <w:rsid w:val="009E34E4"/>
    <w:rsid w:val="009E4CE7"/>
    <w:rsid w:val="009E593E"/>
    <w:rsid w:val="009E688E"/>
    <w:rsid w:val="009E6AD2"/>
    <w:rsid w:val="009E703C"/>
    <w:rsid w:val="009E720A"/>
    <w:rsid w:val="009E7E2F"/>
    <w:rsid w:val="009E7E57"/>
    <w:rsid w:val="009F068F"/>
    <w:rsid w:val="009F0D16"/>
    <w:rsid w:val="009F0ECC"/>
    <w:rsid w:val="009F1FF4"/>
    <w:rsid w:val="009F4F90"/>
    <w:rsid w:val="009F6D31"/>
    <w:rsid w:val="009F6EE6"/>
    <w:rsid w:val="009F73E0"/>
    <w:rsid w:val="009F74FA"/>
    <w:rsid w:val="009F798A"/>
    <w:rsid w:val="00A00695"/>
    <w:rsid w:val="00A007EF"/>
    <w:rsid w:val="00A00F87"/>
    <w:rsid w:val="00A011AC"/>
    <w:rsid w:val="00A0148F"/>
    <w:rsid w:val="00A01CC5"/>
    <w:rsid w:val="00A01E74"/>
    <w:rsid w:val="00A01F15"/>
    <w:rsid w:val="00A039EF"/>
    <w:rsid w:val="00A047FA"/>
    <w:rsid w:val="00A05826"/>
    <w:rsid w:val="00A06BC1"/>
    <w:rsid w:val="00A07229"/>
    <w:rsid w:val="00A0732F"/>
    <w:rsid w:val="00A0746E"/>
    <w:rsid w:val="00A07D86"/>
    <w:rsid w:val="00A100CF"/>
    <w:rsid w:val="00A103BD"/>
    <w:rsid w:val="00A10670"/>
    <w:rsid w:val="00A10C75"/>
    <w:rsid w:val="00A1141D"/>
    <w:rsid w:val="00A116F9"/>
    <w:rsid w:val="00A11A4C"/>
    <w:rsid w:val="00A1213A"/>
    <w:rsid w:val="00A1263B"/>
    <w:rsid w:val="00A1284E"/>
    <w:rsid w:val="00A12953"/>
    <w:rsid w:val="00A1346A"/>
    <w:rsid w:val="00A14520"/>
    <w:rsid w:val="00A14773"/>
    <w:rsid w:val="00A15BA3"/>
    <w:rsid w:val="00A16006"/>
    <w:rsid w:val="00A16421"/>
    <w:rsid w:val="00A16B21"/>
    <w:rsid w:val="00A16BC4"/>
    <w:rsid w:val="00A16ED4"/>
    <w:rsid w:val="00A16F7F"/>
    <w:rsid w:val="00A17716"/>
    <w:rsid w:val="00A17ABD"/>
    <w:rsid w:val="00A17BE8"/>
    <w:rsid w:val="00A17C2B"/>
    <w:rsid w:val="00A17D16"/>
    <w:rsid w:val="00A2070F"/>
    <w:rsid w:val="00A207A6"/>
    <w:rsid w:val="00A20BFD"/>
    <w:rsid w:val="00A21D67"/>
    <w:rsid w:val="00A221DF"/>
    <w:rsid w:val="00A235F2"/>
    <w:rsid w:val="00A23831"/>
    <w:rsid w:val="00A23C02"/>
    <w:rsid w:val="00A24313"/>
    <w:rsid w:val="00A249B3"/>
    <w:rsid w:val="00A256D8"/>
    <w:rsid w:val="00A25AAB"/>
    <w:rsid w:val="00A25B02"/>
    <w:rsid w:val="00A25F22"/>
    <w:rsid w:val="00A26389"/>
    <w:rsid w:val="00A265CB"/>
    <w:rsid w:val="00A266F4"/>
    <w:rsid w:val="00A267BE"/>
    <w:rsid w:val="00A26970"/>
    <w:rsid w:val="00A27514"/>
    <w:rsid w:val="00A27EE3"/>
    <w:rsid w:val="00A30CE5"/>
    <w:rsid w:val="00A313FE"/>
    <w:rsid w:val="00A323D1"/>
    <w:rsid w:val="00A32D78"/>
    <w:rsid w:val="00A33479"/>
    <w:rsid w:val="00A33581"/>
    <w:rsid w:val="00A336D9"/>
    <w:rsid w:val="00A336FB"/>
    <w:rsid w:val="00A33B87"/>
    <w:rsid w:val="00A33FEB"/>
    <w:rsid w:val="00A34EBA"/>
    <w:rsid w:val="00A34F57"/>
    <w:rsid w:val="00A350B8"/>
    <w:rsid w:val="00A35DBC"/>
    <w:rsid w:val="00A36B52"/>
    <w:rsid w:val="00A36C8C"/>
    <w:rsid w:val="00A372E0"/>
    <w:rsid w:val="00A3732F"/>
    <w:rsid w:val="00A37450"/>
    <w:rsid w:val="00A400BA"/>
    <w:rsid w:val="00A4056E"/>
    <w:rsid w:val="00A4064C"/>
    <w:rsid w:val="00A4115A"/>
    <w:rsid w:val="00A416AE"/>
    <w:rsid w:val="00A41722"/>
    <w:rsid w:val="00A41A8B"/>
    <w:rsid w:val="00A42506"/>
    <w:rsid w:val="00A42C5E"/>
    <w:rsid w:val="00A42FFB"/>
    <w:rsid w:val="00A430BF"/>
    <w:rsid w:val="00A430CB"/>
    <w:rsid w:val="00A43769"/>
    <w:rsid w:val="00A43B02"/>
    <w:rsid w:val="00A43BF4"/>
    <w:rsid w:val="00A448A4"/>
    <w:rsid w:val="00A4499C"/>
    <w:rsid w:val="00A458AC"/>
    <w:rsid w:val="00A461D4"/>
    <w:rsid w:val="00A46A0B"/>
    <w:rsid w:val="00A46D69"/>
    <w:rsid w:val="00A46E11"/>
    <w:rsid w:val="00A47082"/>
    <w:rsid w:val="00A479D3"/>
    <w:rsid w:val="00A47E83"/>
    <w:rsid w:val="00A47F1E"/>
    <w:rsid w:val="00A501C4"/>
    <w:rsid w:val="00A50B0E"/>
    <w:rsid w:val="00A50CF5"/>
    <w:rsid w:val="00A51967"/>
    <w:rsid w:val="00A52E0F"/>
    <w:rsid w:val="00A5345D"/>
    <w:rsid w:val="00A53AEE"/>
    <w:rsid w:val="00A53E6F"/>
    <w:rsid w:val="00A54849"/>
    <w:rsid w:val="00A548F2"/>
    <w:rsid w:val="00A548F8"/>
    <w:rsid w:val="00A55689"/>
    <w:rsid w:val="00A55A0D"/>
    <w:rsid w:val="00A55A63"/>
    <w:rsid w:val="00A563DB"/>
    <w:rsid w:val="00A56D5F"/>
    <w:rsid w:val="00A5724C"/>
    <w:rsid w:val="00A57349"/>
    <w:rsid w:val="00A5754C"/>
    <w:rsid w:val="00A57DB4"/>
    <w:rsid w:val="00A60490"/>
    <w:rsid w:val="00A616E6"/>
    <w:rsid w:val="00A6186A"/>
    <w:rsid w:val="00A62313"/>
    <w:rsid w:val="00A6237B"/>
    <w:rsid w:val="00A64321"/>
    <w:rsid w:val="00A64BFC"/>
    <w:rsid w:val="00A65F89"/>
    <w:rsid w:val="00A66E19"/>
    <w:rsid w:val="00A67858"/>
    <w:rsid w:val="00A70638"/>
    <w:rsid w:val="00A70D68"/>
    <w:rsid w:val="00A71870"/>
    <w:rsid w:val="00A720B8"/>
    <w:rsid w:val="00A722A7"/>
    <w:rsid w:val="00A741B1"/>
    <w:rsid w:val="00A74DC6"/>
    <w:rsid w:val="00A756B4"/>
    <w:rsid w:val="00A75AF9"/>
    <w:rsid w:val="00A76303"/>
    <w:rsid w:val="00A77503"/>
    <w:rsid w:val="00A778F9"/>
    <w:rsid w:val="00A80000"/>
    <w:rsid w:val="00A806EA"/>
    <w:rsid w:val="00A80D28"/>
    <w:rsid w:val="00A823E6"/>
    <w:rsid w:val="00A82FAD"/>
    <w:rsid w:val="00A8496A"/>
    <w:rsid w:val="00A849BA"/>
    <w:rsid w:val="00A84EED"/>
    <w:rsid w:val="00A85003"/>
    <w:rsid w:val="00A852BE"/>
    <w:rsid w:val="00A85D88"/>
    <w:rsid w:val="00A876A1"/>
    <w:rsid w:val="00A87E3E"/>
    <w:rsid w:val="00A903B0"/>
    <w:rsid w:val="00A903D3"/>
    <w:rsid w:val="00A90A97"/>
    <w:rsid w:val="00A913CE"/>
    <w:rsid w:val="00A917B3"/>
    <w:rsid w:val="00A91940"/>
    <w:rsid w:val="00A92668"/>
    <w:rsid w:val="00A926BD"/>
    <w:rsid w:val="00A92B69"/>
    <w:rsid w:val="00A92E4D"/>
    <w:rsid w:val="00A92F7C"/>
    <w:rsid w:val="00A939B2"/>
    <w:rsid w:val="00A93A35"/>
    <w:rsid w:val="00A9498C"/>
    <w:rsid w:val="00A949AB"/>
    <w:rsid w:val="00A95807"/>
    <w:rsid w:val="00A95A9E"/>
    <w:rsid w:val="00A9613C"/>
    <w:rsid w:val="00A96764"/>
    <w:rsid w:val="00A97E7A"/>
    <w:rsid w:val="00AA05BA"/>
    <w:rsid w:val="00AA1C2E"/>
    <w:rsid w:val="00AA2085"/>
    <w:rsid w:val="00AA2787"/>
    <w:rsid w:val="00AA2B02"/>
    <w:rsid w:val="00AA2D07"/>
    <w:rsid w:val="00AA3377"/>
    <w:rsid w:val="00AA3CE7"/>
    <w:rsid w:val="00AA3DF8"/>
    <w:rsid w:val="00AA3E63"/>
    <w:rsid w:val="00AA5BA9"/>
    <w:rsid w:val="00AA6307"/>
    <w:rsid w:val="00AA6606"/>
    <w:rsid w:val="00AA66DD"/>
    <w:rsid w:val="00AA68D0"/>
    <w:rsid w:val="00AA6ABD"/>
    <w:rsid w:val="00AA7D80"/>
    <w:rsid w:val="00AB0E4E"/>
    <w:rsid w:val="00AB12BF"/>
    <w:rsid w:val="00AB2A97"/>
    <w:rsid w:val="00AB2B8A"/>
    <w:rsid w:val="00AB3381"/>
    <w:rsid w:val="00AB344B"/>
    <w:rsid w:val="00AB3CA9"/>
    <w:rsid w:val="00AB4CF5"/>
    <w:rsid w:val="00AB4CF9"/>
    <w:rsid w:val="00AB58E0"/>
    <w:rsid w:val="00AB5ECF"/>
    <w:rsid w:val="00AB6118"/>
    <w:rsid w:val="00AB702A"/>
    <w:rsid w:val="00AB73EB"/>
    <w:rsid w:val="00AB7B43"/>
    <w:rsid w:val="00AC0783"/>
    <w:rsid w:val="00AC0B8A"/>
    <w:rsid w:val="00AC1B28"/>
    <w:rsid w:val="00AC2A65"/>
    <w:rsid w:val="00AC2A6B"/>
    <w:rsid w:val="00AC33E9"/>
    <w:rsid w:val="00AC37DE"/>
    <w:rsid w:val="00AC44FD"/>
    <w:rsid w:val="00AC4805"/>
    <w:rsid w:val="00AC4DE3"/>
    <w:rsid w:val="00AC50A8"/>
    <w:rsid w:val="00AC55E8"/>
    <w:rsid w:val="00AC570E"/>
    <w:rsid w:val="00AC5CC5"/>
    <w:rsid w:val="00AC5E63"/>
    <w:rsid w:val="00AC78E0"/>
    <w:rsid w:val="00AC7D70"/>
    <w:rsid w:val="00AD05DE"/>
    <w:rsid w:val="00AD1678"/>
    <w:rsid w:val="00AD22EB"/>
    <w:rsid w:val="00AD3589"/>
    <w:rsid w:val="00AD40D4"/>
    <w:rsid w:val="00AD50DD"/>
    <w:rsid w:val="00AD54AF"/>
    <w:rsid w:val="00AD5E8F"/>
    <w:rsid w:val="00AD6C53"/>
    <w:rsid w:val="00AE028B"/>
    <w:rsid w:val="00AE183A"/>
    <w:rsid w:val="00AE1B4F"/>
    <w:rsid w:val="00AE29B4"/>
    <w:rsid w:val="00AE2C3E"/>
    <w:rsid w:val="00AE310E"/>
    <w:rsid w:val="00AE455A"/>
    <w:rsid w:val="00AE5CA5"/>
    <w:rsid w:val="00AE5D08"/>
    <w:rsid w:val="00AE744A"/>
    <w:rsid w:val="00AE7ADA"/>
    <w:rsid w:val="00AF0027"/>
    <w:rsid w:val="00AF0639"/>
    <w:rsid w:val="00AF09AD"/>
    <w:rsid w:val="00AF1460"/>
    <w:rsid w:val="00AF1810"/>
    <w:rsid w:val="00AF2968"/>
    <w:rsid w:val="00AF2982"/>
    <w:rsid w:val="00AF38C8"/>
    <w:rsid w:val="00AF55B4"/>
    <w:rsid w:val="00AF6160"/>
    <w:rsid w:val="00AF6B2D"/>
    <w:rsid w:val="00AF6C8C"/>
    <w:rsid w:val="00AF7926"/>
    <w:rsid w:val="00AF7997"/>
    <w:rsid w:val="00AF7F30"/>
    <w:rsid w:val="00AF7FC9"/>
    <w:rsid w:val="00B0129F"/>
    <w:rsid w:val="00B0153A"/>
    <w:rsid w:val="00B01644"/>
    <w:rsid w:val="00B01E28"/>
    <w:rsid w:val="00B01F97"/>
    <w:rsid w:val="00B021BA"/>
    <w:rsid w:val="00B02256"/>
    <w:rsid w:val="00B027F0"/>
    <w:rsid w:val="00B02944"/>
    <w:rsid w:val="00B02DD6"/>
    <w:rsid w:val="00B04505"/>
    <w:rsid w:val="00B04583"/>
    <w:rsid w:val="00B05D14"/>
    <w:rsid w:val="00B06005"/>
    <w:rsid w:val="00B06177"/>
    <w:rsid w:val="00B06696"/>
    <w:rsid w:val="00B06A70"/>
    <w:rsid w:val="00B070D9"/>
    <w:rsid w:val="00B0791C"/>
    <w:rsid w:val="00B07C2F"/>
    <w:rsid w:val="00B07C9C"/>
    <w:rsid w:val="00B1085B"/>
    <w:rsid w:val="00B108CE"/>
    <w:rsid w:val="00B121B0"/>
    <w:rsid w:val="00B1238E"/>
    <w:rsid w:val="00B128CA"/>
    <w:rsid w:val="00B13158"/>
    <w:rsid w:val="00B13B78"/>
    <w:rsid w:val="00B144B3"/>
    <w:rsid w:val="00B15529"/>
    <w:rsid w:val="00B1576D"/>
    <w:rsid w:val="00B15910"/>
    <w:rsid w:val="00B17055"/>
    <w:rsid w:val="00B200C6"/>
    <w:rsid w:val="00B200E8"/>
    <w:rsid w:val="00B201BF"/>
    <w:rsid w:val="00B2031F"/>
    <w:rsid w:val="00B20DE8"/>
    <w:rsid w:val="00B215FE"/>
    <w:rsid w:val="00B21620"/>
    <w:rsid w:val="00B21EAD"/>
    <w:rsid w:val="00B228EB"/>
    <w:rsid w:val="00B22CA0"/>
    <w:rsid w:val="00B22D07"/>
    <w:rsid w:val="00B23294"/>
    <w:rsid w:val="00B247AF"/>
    <w:rsid w:val="00B2589A"/>
    <w:rsid w:val="00B26467"/>
    <w:rsid w:val="00B265E0"/>
    <w:rsid w:val="00B26F89"/>
    <w:rsid w:val="00B276E0"/>
    <w:rsid w:val="00B27920"/>
    <w:rsid w:val="00B27994"/>
    <w:rsid w:val="00B27C1C"/>
    <w:rsid w:val="00B30222"/>
    <w:rsid w:val="00B31632"/>
    <w:rsid w:val="00B3221E"/>
    <w:rsid w:val="00B332FF"/>
    <w:rsid w:val="00B33FB2"/>
    <w:rsid w:val="00B34040"/>
    <w:rsid w:val="00B342B3"/>
    <w:rsid w:val="00B3444E"/>
    <w:rsid w:val="00B34814"/>
    <w:rsid w:val="00B35205"/>
    <w:rsid w:val="00B35368"/>
    <w:rsid w:val="00B360B3"/>
    <w:rsid w:val="00B36A56"/>
    <w:rsid w:val="00B36B8D"/>
    <w:rsid w:val="00B36F4B"/>
    <w:rsid w:val="00B37252"/>
    <w:rsid w:val="00B372A6"/>
    <w:rsid w:val="00B3742A"/>
    <w:rsid w:val="00B374B8"/>
    <w:rsid w:val="00B3790C"/>
    <w:rsid w:val="00B37970"/>
    <w:rsid w:val="00B4067A"/>
    <w:rsid w:val="00B4096B"/>
    <w:rsid w:val="00B40C9F"/>
    <w:rsid w:val="00B41150"/>
    <w:rsid w:val="00B42BE3"/>
    <w:rsid w:val="00B434B8"/>
    <w:rsid w:val="00B44876"/>
    <w:rsid w:val="00B45E54"/>
    <w:rsid w:val="00B46A18"/>
    <w:rsid w:val="00B47618"/>
    <w:rsid w:val="00B50FB4"/>
    <w:rsid w:val="00B51367"/>
    <w:rsid w:val="00B5151E"/>
    <w:rsid w:val="00B517C9"/>
    <w:rsid w:val="00B51BD4"/>
    <w:rsid w:val="00B51DF8"/>
    <w:rsid w:val="00B52175"/>
    <w:rsid w:val="00B5284E"/>
    <w:rsid w:val="00B52992"/>
    <w:rsid w:val="00B52F1F"/>
    <w:rsid w:val="00B52F5E"/>
    <w:rsid w:val="00B533F9"/>
    <w:rsid w:val="00B5395D"/>
    <w:rsid w:val="00B55846"/>
    <w:rsid w:val="00B5598C"/>
    <w:rsid w:val="00B559B1"/>
    <w:rsid w:val="00B55B64"/>
    <w:rsid w:val="00B5679D"/>
    <w:rsid w:val="00B56CB8"/>
    <w:rsid w:val="00B56E05"/>
    <w:rsid w:val="00B601E6"/>
    <w:rsid w:val="00B6030A"/>
    <w:rsid w:val="00B609BD"/>
    <w:rsid w:val="00B62376"/>
    <w:rsid w:val="00B6244B"/>
    <w:rsid w:val="00B624BC"/>
    <w:rsid w:val="00B626CF"/>
    <w:rsid w:val="00B63223"/>
    <w:rsid w:val="00B638A9"/>
    <w:rsid w:val="00B64BBF"/>
    <w:rsid w:val="00B651A9"/>
    <w:rsid w:val="00B65387"/>
    <w:rsid w:val="00B657BD"/>
    <w:rsid w:val="00B66661"/>
    <w:rsid w:val="00B66B70"/>
    <w:rsid w:val="00B67783"/>
    <w:rsid w:val="00B70178"/>
    <w:rsid w:val="00B70751"/>
    <w:rsid w:val="00B71B2D"/>
    <w:rsid w:val="00B72A4A"/>
    <w:rsid w:val="00B72D02"/>
    <w:rsid w:val="00B72E11"/>
    <w:rsid w:val="00B72EAB"/>
    <w:rsid w:val="00B73072"/>
    <w:rsid w:val="00B735BA"/>
    <w:rsid w:val="00B73695"/>
    <w:rsid w:val="00B73C7F"/>
    <w:rsid w:val="00B73E83"/>
    <w:rsid w:val="00B742C0"/>
    <w:rsid w:val="00B743EF"/>
    <w:rsid w:val="00B74E4F"/>
    <w:rsid w:val="00B75057"/>
    <w:rsid w:val="00B75A3E"/>
    <w:rsid w:val="00B75B17"/>
    <w:rsid w:val="00B75F13"/>
    <w:rsid w:val="00B75F64"/>
    <w:rsid w:val="00B7701F"/>
    <w:rsid w:val="00B778E0"/>
    <w:rsid w:val="00B80132"/>
    <w:rsid w:val="00B80582"/>
    <w:rsid w:val="00B811E8"/>
    <w:rsid w:val="00B827A8"/>
    <w:rsid w:val="00B82C1D"/>
    <w:rsid w:val="00B83430"/>
    <w:rsid w:val="00B835FC"/>
    <w:rsid w:val="00B83987"/>
    <w:rsid w:val="00B84041"/>
    <w:rsid w:val="00B8434E"/>
    <w:rsid w:val="00B846FB"/>
    <w:rsid w:val="00B8484B"/>
    <w:rsid w:val="00B848DC"/>
    <w:rsid w:val="00B84A67"/>
    <w:rsid w:val="00B85152"/>
    <w:rsid w:val="00B85A1A"/>
    <w:rsid w:val="00B86057"/>
    <w:rsid w:val="00B86A97"/>
    <w:rsid w:val="00B873D7"/>
    <w:rsid w:val="00B87A17"/>
    <w:rsid w:val="00B87AAA"/>
    <w:rsid w:val="00B87F59"/>
    <w:rsid w:val="00B90B0F"/>
    <w:rsid w:val="00B9201C"/>
    <w:rsid w:val="00B921CA"/>
    <w:rsid w:val="00B92B47"/>
    <w:rsid w:val="00B93457"/>
    <w:rsid w:val="00B93795"/>
    <w:rsid w:val="00B945E1"/>
    <w:rsid w:val="00B94707"/>
    <w:rsid w:val="00B953BC"/>
    <w:rsid w:val="00B97C83"/>
    <w:rsid w:val="00BA047E"/>
    <w:rsid w:val="00BA05D0"/>
    <w:rsid w:val="00BA0C44"/>
    <w:rsid w:val="00BA14A5"/>
    <w:rsid w:val="00BA1CCC"/>
    <w:rsid w:val="00BA1F62"/>
    <w:rsid w:val="00BA1FAD"/>
    <w:rsid w:val="00BA22FA"/>
    <w:rsid w:val="00BA26F7"/>
    <w:rsid w:val="00BA3BFA"/>
    <w:rsid w:val="00BA4245"/>
    <w:rsid w:val="00BA4669"/>
    <w:rsid w:val="00BA4FA4"/>
    <w:rsid w:val="00BA52C6"/>
    <w:rsid w:val="00BA52C9"/>
    <w:rsid w:val="00BA6177"/>
    <w:rsid w:val="00BA6A1F"/>
    <w:rsid w:val="00BA7246"/>
    <w:rsid w:val="00BA744D"/>
    <w:rsid w:val="00BB013C"/>
    <w:rsid w:val="00BB01AF"/>
    <w:rsid w:val="00BB0506"/>
    <w:rsid w:val="00BB0A08"/>
    <w:rsid w:val="00BB11C4"/>
    <w:rsid w:val="00BB2466"/>
    <w:rsid w:val="00BB2498"/>
    <w:rsid w:val="00BB24BF"/>
    <w:rsid w:val="00BB2F7C"/>
    <w:rsid w:val="00BB301D"/>
    <w:rsid w:val="00BB3037"/>
    <w:rsid w:val="00BB30B6"/>
    <w:rsid w:val="00BB323C"/>
    <w:rsid w:val="00BB32A1"/>
    <w:rsid w:val="00BB3525"/>
    <w:rsid w:val="00BB38B7"/>
    <w:rsid w:val="00BB3C79"/>
    <w:rsid w:val="00BB42CC"/>
    <w:rsid w:val="00BB4BFB"/>
    <w:rsid w:val="00BB51D9"/>
    <w:rsid w:val="00BB546D"/>
    <w:rsid w:val="00BB6678"/>
    <w:rsid w:val="00BB6F6A"/>
    <w:rsid w:val="00BC055E"/>
    <w:rsid w:val="00BC0AC7"/>
    <w:rsid w:val="00BC2563"/>
    <w:rsid w:val="00BC2A75"/>
    <w:rsid w:val="00BC3802"/>
    <w:rsid w:val="00BC3A45"/>
    <w:rsid w:val="00BC3D91"/>
    <w:rsid w:val="00BC44B6"/>
    <w:rsid w:val="00BC467C"/>
    <w:rsid w:val="00BC4A55"/>
    <w:rsid w:val="00BC4CE3"/>
    <w:rsid w:val="00BC549B"/>
    <w:rsid w:val="00BC5E25"/>
    <w:rsid w:val="00BC6C62"/>
    <w:rsid w:val="00BC6FD2"/>
    <w:rsid w:val="00BC7694"/>
    <w:rsid w:val="00BC7C92"/>
    <w:rsid w:val="00BD0A69"/>
    <w:rsid w:val="00BD26D6"/>
    <w:rsid w:val="00BD297F"/>
    <w:rsid w:val="00BD29A1"/>
    <w:rsid w:val="00BD2BB4"/>
    <w:rsid w:val="00BD2C96"/>
    <w:rsid w:val="00BD2FC1"/>
    <w:rsid w:val="00BD33EA"/>
    <w:rsid w:val="00BD3970"/>
    <w:rsid w:val="00BD4D8D"/>
    <w:rsid w:val="00BD53ED"/>
    <w:rsid w:val="00BD6A2F"/>
    <w:rsid w:val="00BD6AD7"/>
    <w:rsid w:val="00BD6DF3"/>
    <w:rsid w:val="00BD6E0E"/>
    <w:rsid w:val="00BD7560"/>
    <w:rsid w:val="00BD7635"/>
    <w:rsid w:val="00BE04F5"/>
    <w:rsid w:val="00BE071B"/>
    <w:rsid w:val="00BE0906"/>
    <w:rsid w:val="00BE0DEB"/>
    <w:rsid w:val="00BE1258"/>
    <w:rsid w:val="00BE1AE8"/>
    <w:rsid w:val="00BE33D8"/>
    <w:rsid w:val="00BE37E2"/>
    <w:rsid w:val="00BE425E"/>
    <w:rsid w:val="00BE449A"/>
    <w:rsid w:val="00BE4647"/>
    <w:rsid w:val="00BE483C"/>
    <w:rsid w:val="00BE4F19"/>
    <w:rsid w:val="00BE57BF"/>
    <w:rsid w:val="00BE6800"/>
    <w:rsid w:val="00BE6825"/>
    <w:rsid w:val="00BE7362"/>
    <w:rsid w:val="00BE7617"/>
    <w:rsid w:val="00BE7A21"/>
    <w:rsid w:val="00BE7BD8"/>
    <w:rsid w:val="00BE7DB1"/>
    <w:rsid w:val="00BF102B"/>
    <w:rsid w:val="00BF1899"/>
    <w:rsid w:val="00BF1D19"/>
    <w:rsid w:val="00BF2B98"/>
    <w:rsid w:val="00BF357B"/>
    <w:rsid w:val="00BF38A8"/>
    <w:rsid w:val="00BF3E05"/>
    <w:rsid w:val="00BF44BC"/>
    <w:rsid w:val="00BF47AD"/>
    <w:rsid w:val="00BF5389"/>
    <w:rsid w:val="00BF619E"/>
    <w:rsid w:val="00BF777F"/>
    <w:rsid w:val="00C004A8"/>
    <w:rsid w:val="00C00527"/>
    <w:rsid w:val="00C00B23"/>
    <w:rsid w:val="00C00D62"/>
    <w:rsid w:val="00C01A37"/>
    <w:rsid w:val="00C02517"/>
    <w:rsid w:val="00C02631"/>
    <w:rsid w:val="00C029E9"/>
    <w:rsid w:val="00C02B49"/>
    <w:rsid w:val="00C03AE7"/>
    <w:rsid w:val="00C03C07"/>
    <w:rsid w:val="00C03ECA"/>
    <w:rsid w:val="00C04D98"/>
    <w:rsid w:val="00C04EE4"/>
    <w:rsid w:val="00C051D6"/>
    <w:rsid w:val="00C05A76"/>
    <w:rsid w:val="00C06209"/>
    <w:rsid w:val="00C06D7F"/>
    <w:rsid w:val="00C07665"/>
    <w:rsid w:val="00C076A6"/>
    <w:rsid w:val="00C07A80"/>
    <w:rsid w:val="00C07BCC"/>
    <w:rsid w:val="00C07CB8"/>
    <w:rsid w:val="00C1089B"/>
    <w:rsid w:val="00C108F5"/>
    <w:rsid w:val="00C122F3"/>
    <w:rsid w:val="00C12695"/>
    <w:rsid w:val="00C1323F"/>
    <w:rsid w:val="00C1402E"/>
    <w:rsid w:val="00C14925"/>
    <w:rsid w:val="00C149FD"/>
    <w:rsid w:val="00C15AF8"/>
    <w:rsid w:val="00C15FB1"/>
    <w:rsid w:val="00C17336"/>
    <w:rsid w:val="00C2042E"/>
    <w:rsid w:val="00C212C1"/>
    <w:rsid w:val="00C2134E"/>
    <w:rsid w:val="00C21CCC"/>
    <w:rsid w:val="00C21ECA"/>
    <w:rsid w:val="00C2233F"/>
    <w:rsid w:val="00C225F6"/>
    <w:rsid w:val="00C229F3"/>
    <w:rsid w:val="00C22BA6"/>
    <w:rsid w:val="00C23227"/>
    <w:rsid w:val="00C232FC"/>
    <w:rsid w:val="00C24135"/>
    <w:rsid w:val="00C2478A"/>
    <w:rsid w:val="00C24987"/>
    <w:rsid w:val="00C24AD3"/>
    <w:rsid w:val="00C24C18"/>
    <w:rsid w:val="00C256AC"/>
    <w:rsid w:val="00C26CC5"/>
    <w:rsid w:val="00C26CE1"/>
    <w:rsid w:val="00C26F96"/>
    <w:rsid w:val="00C272E8"/>
    <w:rsid w:val="00C2748F"/>
    <w:rsid w:val="00C30BD6"/>
    <w:rsid w:val="00C30FBD"/>
    <w:rsid w:val="00C31442"/>
    <w:rsid w:val="00C318B0"/>
    <w:rsid w:val="00C31D85"/>
    <w:rsid w:val="00C326F3"/>
    <w:rsid w:val="00C32A86"/>
    <w:rsid w:val="00C32BB0"/>
    <w:rsid w:val="00C32F27"/>
    <w:rsid w:val="00C33547"/>
    <w:rsid w:val="00C3449C"/>
    <w:rsid w:val="00C346C0"/>
    <w:rsid w:val="00C34834"/>
    <w:rsid w:val="00C34FA1"/>
    <w:rsid w:val="00C35C83"/>
    <w:rsid w:val="00C37E0A"/>
    <w:rsid w:val="00C40301"/>
    <w:rsid w:val="00C40FDC"/>
    <w:rsid w:val="00C40FFE"/>
    <w:rsid w:val="00C41B59"/>
    <w:rsid w:val="00C4213F"/>
    <w:rsid w:val="00C42F8E"/>
    <w:rsid w:val="00C43300"/>
    <w:rsid w:val="00C43873"/>
    <w:rsid w:val="00C43A4B"/>
    <w:rsid w:val="00C43ED6"/>
    <w:rsid w:val="00C44099"/>
    <w:rsid w:val="00C44331"/>
    <w:rsid w:val="00C44B52"/>
    <w:rsid w:val="00C45458"/>
    <w:rsid w:val="00C460C7"/>
    <w:rsid w:val="00C46AD6"/>
    <w:rsid w:val="00C46DFF"/>
    <w:rsid w:val="00C47892"/>
    <w:rsid w:val="00C47F26"/>
    <w:rsid w:val="00C50555"/>
    <w:rsid w:val="00C50577"/>
    <w:rsid w:val="00C506EA"/>
    <w:rsid w:val="00C50A3A"/>
    <w:rsid w:val="00C50B0D"/>
    <w:rsid w:val="00C513A7"/>
    <w:rsid w:val="00C51ACC"/>
    <w:rsid w:val="00C5239C"/>
    <w:rsid w:val="00C524BD"/>
    <w:rsid w:val="00C528FA"/>
    <w:rsid w:val="00C52ABF"/>
    <w:rsid w:val="00C53330"/>
    <w:rsid w:val="00C53ABF"/>
    <w:rsid w:val="00C541E4"/>
    <w:rsid w:val="00C55C33"/>
    <w:rsid w:val="00C56262"/>
    <w:rsid w:val="00C5665F"/>
    <w:rsid w:val="00C56A90"/>
    <w:rsid w:val="00C570C5"/>
    <w:rsid w:val="00C57798"/>
    <w:rsid w:val="00C57BB9"/>
    <w:rsid w:val="00C61462"/>
    <w:rsid w:val="00C61611"/>
    <w:rsid w:val="00C61AAF"/>
    <w:rsid w:val="00C61D95"/>
    <w:rsid w:val="00C62178"/>
    <w:rsid w:val="00C6219A"/>
    <w:rsid w:val="00C62C80"/>
    <w:rsid w:val="00C634FB"/>
    <w:rsid w:val="00C63B8C"/>
    <w:rsid w:val="00C65560"/>
    <w:rsid w:val="00C66A12"/>
    <w:rsid w:val="00C66BFB"/>
    <w:rsid w:val="00C67EE4"/>
    <w:rsid w:val="00C701C6"/>
    <w:rsid w:val="00C703AD"/>
    <w:rsid w:val="00C703E5"/>
    <w:rsid w:val="00C71796"/>
    <w:rsid w:val="00C72E7C"/>
    <w:rsid w:val="00C74167"/>
    <w:rsid w:val="00C749EE"/>
    <w:rsid w:val="00C75E28"/>
    <w:rsid w:val="00C760D7"/>
    <w:rsid w:val="00C76854"/>
    <w:rsid w:val="00C76C5B"/>
    <w:rsid w:val="00C7722E"/>
    <w:rsid w:val="00C8018D"/>
    <w:rsid w:val="00C804D7"/>
    <w:rsid w:val="00C8091E"/>
    <w:rsid w:val="00C810A2"/>
    <w:rsid w:val="00C81457"/>
    <w:rsid w:val="00C82457"/>
    <w:rsid w:val="00C824FD"/>
    <w:rsid w:val="00C8276A"/>
    <w:rsid w:val="00C82D4F"/>
    <w:rsid w:val="00C8304C"/>
    <w:rsid w:val="00C834B5"/>
    <w:rsid w:val="00C83DC7"/>
    <w:rsid w:val="00C8519A"/>
    <w:rsid w:val="00C87614"/>
    <w:rsid w:val="00C87F1E"/>
    <w:rsid w:val="00C91106"/>
    <w:rsid w:val="00C911C0"/>
    <w:rsid w:val="00C9135D"/>
    <w:rsid w:val="00C916E6"/>
    <w:rsid w:val="00C91DF8"/>
    <w:rsid w:val="00C92E82"/>
    <w:rsid w:val="00C93C7C"/>
    <w:rsid w:val="00C9520D"/>
    <w:rsid w:val="00C95AF6"/>
    <w:rsid w:val="00C967CB"/>
    <w:rsid w:val="00C9729C"/>
    <w:rsid w:val="00C97C3B"/>
    <w:rsid w:val="00C97CA7"/>
    <w:rsid w:val="00CA05D3"/>
    <w:rsid w:val="00CA1148"/>
    <w:rsid w:val="00CA12EA"/>
    <w:rsid w:val="00CA1625"/>
    <w:rsid w:val="00CA16C7"/>
    <w:rsid w:val="00CA1859"/>
    <w:rsid w:val="00CA1B47"/>
    <w:rsid w:val="00CA30F5"/>
    <w:rsid w:val="00CA31D8"/>
    <w:rsid w:val="00CA35B8"/>
    <w:rsid w:val="00CA3B4E"/>
    <w:rsid w:val="00CA3F63"/>
    <w:rsid w:val="00CA508C"/>
    <w:rsid w:val="00CA54CC"/>
    <w:rsid w:val="00CA6392"/>
    <w:rsid w:val="00CA6927"/>
    <w:rsid w:val="00CA6ABB"/>
    <w:rsid w:val="00CB08CB"/>
    <w:rsid w:val="00CB1599"/>
    <w:rsid w:val="00CB2126"/>
    <w:rsid w:val="00CB2F11"/>
    <w:rsid w:val="00CB3648"/>
    <w:rsid w:val="00CB3AE0"/>
    <w:rsid w:val="00CB46C5"/>
    <w:rsid w:val="00CB4987"/>
    <w:rsid w:val="00CB6024"/>
    <w:rsid w:val="00CB6286"/>
    <w:rsid w:val="00CB6A5A"/>
    <w:rsid w:val="00CB6E7D"/>
    <w:rsid w:val="00CB6FA2"/>
    <w:rsid w:val="00CB77BD"/>
    <w:rsid w:val="00CB789E"/>
    <w:rsid w:val="00CC0002"/>
    <w:rsid w:val="00CC1111"/>
    <w:rsid w:val="00CC1733"/>
    <w:rsid w:val="00CC24C3"/>
    <w:rsid w:val="00CC2B6D"/>
    <w:rsid w:val="00CC2F5D"/>
    <w:rsid w:val="00CC3F5C"/>
    <w:rsid w:val="00CC41A9"/>
    <w:rsid w:val="00CC43A6"/>
    <w:rsid w:val="00CC44F3"/>
    <w:rsid w:val="00CC4C19"/>
    <w:rsid w:val="00CC4C2A"/>
    <w:rsid w:val="00CC4F86"/>
    <w:rsid w:val="00CC5A17"/>
    <w:rsid w:val="00CC5E0A"/>
    <w:rsid w:val="00CC615B"/>
    <w:rsid w:val="00CC6496"/>
    <w:rsid w:val="00CC686B"/>
    <w:rsid w:val="00CC7138"/>
    <w:rsid w:val="00CC7318"/>
    <w:rsid w:val="00CC77D9"/>
    <w:rsid w:val="00CC7B1C"/>
    <w:rsid w:val="00CD0A0B"/>
    <w:rsid w:val="00CD0AAF"/>
    <w:rsid w:val="00CD187C"/>
    <w:rsid w:val="00CD1A15"/>
    <w:rsid w:val="00CD1D0C"/>
    <w:rsid w:val="00CD1D39"/>
    <w:rsid w:val="00CD217A"/>
    <w:rsid w:val="00CD22E8"/>
    <w:rsid w:val="00CD359A"/>
    <w:rsid w:val="00CD3AEC"/>
    <w:rsid w:val="00CD480C"/>
    <w:rsid w:val="00CD4B8D"/>
    <w:rsid w:val="00CD57AE"/>
    <w:rsid w:val="00CD5CF4"/>
    <w:rsid w:val="00CD6E3A"/>
    <w:rsid w:val="00CE0B11"/>
    <w:rsid w:val="00CE1BD0"/>
    <w:rsid w:val="00CE25C8"/>
    <w:rsid w:val="00CE2BB8"/>
    <w:rsid w:val="00CE2E5F"/>
    <w:rsid w:val="00CE42BE"/>
    <w:rsid w:val="00CE49BE"/>
    <w:rsid w:val="00CE4D03"/>
    <w:rsid w:val="00CE53EF"/>
    <w:rsid w:val="00CE5CFD"/>
    <w:rsid w:val="00CE6392"/>
    <w:rsid w:val="00CE71BA"/>
    <w:rsid w:val="00CE7564"/>
    <w:rsid w:val="00CF0827"/>
    <w:rsid w:val="00CF09C1"/>
    <w:rsid w:val="00CF0C45"/>
    <w:rsid w:val="00CF0D46"/>
    <w:rsid w:val="00CF0E1E"/>
    <w:rsid w:val="00CF15F3"/>
    <w:rsid w:val="00CF2A1B"/>
    <w:rsid w:val="00CF2DB0"/>
    <w:rsid w:val="00CF387D"/>
    <w:rsid w:val="00CF3C1A"/>
    <w:rsid w:val="00CF424B"/>
    <w:rsid w:val="00CF463C"/>
    <w:rsid w:val="00CF4646"/>
    <w:rsid w:val="00CF48EB"/>
    <w:rsid w:val="00CF5E3F"/>
    <w:rsid w:val="00CF5F55"/>
    <w:rsid w:val="00CF7993"/>
    <w:rsid w:val="00CF7D54"/>
    <w:rsid w:val="00D0070C"/>
    <w:rsid w:val="00D00999"/>
    <w:rsid w:val="00D010E8"/>
    <w:rsid w:val="00D011FB"/>
    <w:rsid w:val="00D0159C"/>
    <w:rsid w:val="00D02114"/>
    <w:rsid w:val="00D0338D"/>
    <w:rsid w:val="00D0448F"/>
    <w:rsid w:val="00D052B4"/>
    <w:rsid w:val="00D0539E"/>
    <w:rsid w:val="00D0582F"/>
    <w:rsid w:val="00D05AE9"/>
    <w:rsid w:val="00D06905"/>
    <w:rsid w:val="00D0712E"/>
    <w:rsid w:val="00D0760B"/>
    <w:rsid w:val="00D1046B"/>
    <w:rsid w:val="00D1069C"/>
    <w:rsid w:val="00D10F98"/>
    <w:rsid w:val="00D10F9A"/>
    <w:rsid w:val="00D11262"/>
    <w:rsid w:val="00D11543"/>
    <w:rsid w:val="00D11EBC"/>
    <w:rsid w:val="00D11EE1"/>
    <w:rsid w:val="00D1241A"/>
    <w:rsid w:val="00D12873"/>
    <w:rsid w:val="00D13412"/>
    <w:rsid w:val="00D14EAE"/>
    <w:rsid w:val="00D1522C"/>
    <w:rsid w:val="00D1555C"/>
    <w:rsid w:val="00D15F80"/>
    <w:rsid w:val="00D16331"/>
    <w:rsid w:val="00D166B9"/>
    <w:rsid w:val="00D167DE"/>
    <w:rsid w:val="00D169E8"/>
    <w:rsid w:val="00D16CD6"/>
    <w:rsid w:val="00D16D44"/>
    <w:rsid w:val="00D16E23"/>
    <w:rsid w:val="00D16ED3"/>
    <w:rsid w:val="00D178E2"/>
    <w:rsid w:val="00D20115"/>
    <w:rsid w:val="00D20337"/>
    <w:rsid w:val="00D203C9"/>
    <w:rsid w:val="00D204A2"/>
    <w:rsid w:val="00D206A8"/>
    <w:rsid w:val="00D20E6C"/>
    <w:rsid w:val="00D21A31"/>
    <w:rsid w:val="00D252ED"/>
    <w:rsid w:val="00D25E5C"/>
    <w:rsid w:val="00D260D8"/>
    <w:rsid w:val="00D26532"/>
    <w:rsid w:val="00D267C1"/>
    <w:rsid w:val="00D26A9A"/>
    <w:rsid w:val="00D26E6C"/>
    <w:rsid w:val="00D2741B"/>
    <w:rsid w:val="00D30388"/>
    <w:rsid w:val="00D303DC"/>
    <w:rsid w:val="00D30738"/>
    <w:rsid w:val="00D31416"/>
    <w:rsid w:val="00D3212B"/>
    <w:rsid w:val="00D334A2"/>
    <w:rsid w:val="00D33C3E"/>
    <w:rsid w:val="00D3438C"/>
    <w:rsid w:val="00D34900"/>
    <w:rsid w:val="00D34F02"/>
    <w:rsid w:val="00D353A5"/>
    <w:rsid w:val="00D354DD"/>
    <w:rsid w:val="00D36806"/>
    <w:rsid w:val="00D36C3E"/>
    <w:rsid w:val="00D36C8B"/>
    <w:rsid w:val="00D37378"/>
    <w:rsid w:val="00D377FC"/>
    <w:rsid w:val="00D37F95"/>
    <w:rsid w:val="00D4040F"/>
    <w:rsid w:val="00D41F6D"/>
    <w:rsid w:val="00D42041"/>
    <w:rsid w:val="00D426CB"/>
    <w:rsid w:val="00D42EE6"/>
    <w:rsid w:val="00D43381"/>
    <w:rsid w:val="00D44523"/>
    <w:rsid w:val="00D449DD"/>
    <w:rsid w:val="00D45627"/>
    <w:rsid w:val="00D46A30"/>
    <w:rsid w:val="00D473D5"/>
    <w:rsid w:val="00D47BA7"/>
    <w:rsid w:val="00D5025A"/>
    <w:rsid w:val="00D526C4"/>
    <w:rsid w:val="00D528CC"/>
    <w:rsid w:val="00D52A19"/>
    <w:rsid w:val="00D52C3F"/>
    <w:rsid w:val="00D52CA1"/>
    <w:rsid w:val="00D5305C"/>
    <w:rsid w:val="00D53FD1"/>
    <w:rsid w:val="00D54569"/>
    <w:rsid w:val="00D549EF"/>
    <w:rsid w:val="00D549F3"/>
    <w:rsid w:val="00D56586"/>
    <w:rsid w:val="00D570CB"/>
    <w:rsid w:val="00D574B4"/>
    <w:rsid w:val="00D575BF"/>
    <w:rsid w:val="00D5797D"/>
    <w:rsid w:val="00D60C09"/>
    <w:rsid w:val="00D60EDB"/>
    <w:rsid w:val="00D61462"/>
    <w:rsid w:val="00D6188F"/>
    <w:rsid w:val="00D62260"/>
    <w:rsid w:val="00D62977"/>
    <w:rsid w:val="00D62F73"/>
    <w:rsid w:val="00D63604"/>
    <w:rsid w:val="00D63A93"/>
    <w:rsid w:val="00D63B35"/>
    <w:rsid w:val="00D64DE4"/>
    <w:rsid w:val="00D64F70"/>
    <w:rsid w:val="00D6521C"/>
    <w:rsid w:val="00D652A8"/>
    <w:rsid w:val="00D66570"/>
    <w:rsid w:val="00D6723D"/>
    <w:rsid w:val="00D67242"/>
    <w:rsid w:val="00D676C8"/>
    <w:rsid w:val="00D67738"/>
    <w:rsid w:val="00D67FAC"/>
    <w:rsid w:val="00D7006A"/>
    <w:rsid w:val="00D706DE"/>
    <w:rsid w:val="00D70E13"/>
    <w:rsid w:val="00D70F4F"/>
    <w:rsid w:val="00D71603"/>
    <w:rsid w:val="00D71EEE"/>
    <w:rsid w:val="00D72A14"/>
    <w:rsid w:val="00D73373"/>
    <w:rsid w:val="00D7411F"/>
    <w:rsid w:val="00D74655"/>
    <w:rsid w:val="00D748C2"/>
    <w:rsid w:val="00D74C57"/>
    <w:rsid w:val="00D74FEF"/>
    <w:rsid w:val="00D75044"/>
    <w:rsid w:val="00D759EC"/>
    <w:rsid w:val="00D75A57"/>
    <w:rsid w:val="00D7626C"/>
    <w:rsid w:val="00D76469"/>
    <w:rsid w:val="00D76A49"/>
    <w:rsid w:val="00D80B4D"/>
    <w:rsid w:val="00D81A44"/>
    <w:rsid w:val="00D82550"/>
    <w:rsid w:val="00D82B38"/>
    <w:rsid w:val="00D835EF"/>
    <w:rsid w:val="00D83BD1"/>
    <w:rsid w:val="00D85DF2"/>
    <w:rsid w:val="00D861D1"/>
    <w:rsid w:val="00D86CC9"/>
    <w:rsid w:val="00D87212"/>
    <w:rsid w:val="00D878FF"/>
    <w:rsid w:val="00D87B11"/>
    <w:rsid w:val="00D87EDD"/>
    <w:rsid w:val="00D916D7"/>
    <w:rsid w:val="00D944C9"/>
    <w:rsid w:val="00D96B4E"/>
    <w:rsid w:val="00D97DB4"/>
    <w:rsid w:val="00DA0030"/>
    <w:rsid w:val="00DA01F4"/>
    <w:rsid w:val="00DA05C0"/>
    <w:rsid w:val="00DA0BD2"/>
    <w:rsid w:val="00DA0BF2"/>
    <w:rsid w:val="00DA0C82"/>
    <w:rsid w:val="00DA0FF9"/>
    <w:rsid w:val="00DA12DC"/>
    <w:rsid w:val="00DA1641"/>
    <w:rsid w:val="00DA1D9A"/>
    <w:rsid w:val="00DA269E"/>
    <w:rsid w:val="00DA3392"/>
    <w:rsid w:val="00DA339F"/>
    <w:rsid w:val="00DA3748"/>
    <w:rsid w:val="00DA378E"/>
    <w:rsid w:val="00DA3AB0"/>
    <w:rsid w:val="00DA3AE3"/>
    <w:rsid w:val="00DA5522"/>
    <w:rsid w:val="00DA5871"/>
    <w:rsid w:val="00DA591D"/>
    <w:rsid w:val="00DA6611"/>
    <w:rsid w:val="00DA6E3A"/>
    <w:rsid w:val="00DA71EB"/>
    <w:rsid w:val="00DA7631"/>
    <w:rsid w:val="00DB129F"/>
    <w:rsid w:val="00DB224C"/>
    <w:rsid w:val="00DB240D"/>
    <w:rsid w:val="00DB28FD"/>
    <w:rsid w:val="00DB2EC6"/>
    <w:rsid w:val="00DB3916"/>
    <w:rsid w:val="00DB3D8F"/>
    <w:rsid w:val="00DB4BD4"/>
    <w:rsid w:val="00DB4DD0"/>
    <w:rsid w:val="00DB502B"/>
    <w:rsid w:val="00DB61D6"/>
    <w:rsid w:val="00DB63CF"/>
    <w:rsid w:val="00DB69CF"/>
    <w:rsid w:val="00DB6F05"/>
    <w:rsid w:val="00DB7160"/>
    <w:rsid w:val="00DB7968"/>
    <w:rsid w:val="00DB7E0B"/>
    <w:rsid w:val="00DB7F65"/>
    <w:rsid w:val="00DC0EF3"/>
    <w:rsid w:val="00DC0FE3"/>
    <w:rsid w:val="00DC12FB"/>
    <w:rsid w:val="00DC206D"/>
    <w:rsid w:val="00DC312E"/>
    <w:rsid w:val="00DC3B1F"/>
    <w:rsid w:val="00DC401C"/>
    <w:rsid w:val="00DC43E3"/>
    <w:rsid w:val="00DC4B24"/>
    <w:rsid w:val="00DC4B54"/>
    <w:rsid w:val="00DC5334"/>
    <w:rsid w:val="00DC569E"/>
    <w:rsid w:val="00DC5DF4"/>
    <w:rsid w:val="00DC737D"/>
    <w:rsid w:val="00DC77D2"/>
    <w:rsid w:val="00DC79D5"/>
    <w:rsid w:val="00DC7E2A"/>
    <w:rsid w:val="00DD065A"/>
    <w:rsid w:val="00DD071C"/>
    <w:rsid w:val="00DD0A39"/>
    <w:rsid w:val="00DD0BDF"/>
    <w:rsid w:val="00DD16C5"/>
    <w:rsid w:val="00DD1FB0"/>
    <w:rsid w:val="00DD2B5F"/>
    <w:rsid w:val="00DD2E33"/>
    <w:rsid w:val="00DD2F5A"/>
    <w:rsid w:val="00DD3BBE"/>
    <w:rsid w:val="00DD3EC9"/>
    <w:rsid w:val="00DD3F32"/>
    <w:rsid w:val="00DD439B"/>
    <w:rsid w:val="00DD4C6B"/>
    <w:rsid w:val="00DD51C0"/>
    <w:rsid w:val="00DD6720"/>
    <w:rsid w:val="00DD6824"/>
    <w:rsid w:val="00DD695C"/>
    <w:rsid w:val="00DD7CC3"/>
    <w:rsid w:val="00DD7E8D"/>
    <w:rsid w:val="00DE0DE9"/>
    <w:rsid w:val="00DE0F02"/>
    <w:rsid w:val="00DE1139"/>
    <w:rsid w:val="00DE12B2"/>
    <w:rsid w:val="00DE1613"/>
    <w:rsid w:val="00DE1B0C"/>
    <w:rsid w:val="00DE20FE"/>
    <w:rsid w:val="00DE24F0"/>
    <w:rsid w:val="00DE2C51"/>
    <w:rsid w:val="00DE2CAD"/>
    <w:rsid w:val="00DE4C18"/>
    <w:rsid w:val="00DE5E3F"/>
    <w:rsid w:val="00DE61DE"/>
    <w:rsid w:val="00DE687A"/>
    <w:rsid w:val="00DE7034"/>
    <w:rsid w:val="00DE72EC"/>
    <w:rsid w:val="00DE79EA"/>
    <w:rsid w:val="00DF00B3"/>
    <w:rsid w:val="00DF0A4A"/>
    <w:rsid w:val="00DF135C"/>
    <w:rsid w:val="00DF146B"/>
    <w:rsid w:val="00DF1712"/>
    <w:rsid w:val="00DF1F59"/>
    <w:rsid w:val="00DF2D8C"/>
    <w:rsid w:val="00DF2E86"/>
    <w:rsid w:val="00DF3399"/>
    <w:rsid w:val="00DF556A"/>
    <w:rsid w:val="00DF5922"/>
    <w:rsid w:val="00DF625F"/>
    <w:rsid w:val="00DF653A"/>
    <w:rsid w:val="00DF6951"/>
    <w:rsid w:val="00DF6955"/>
    <w:rsid w:val="00DF6E69"/>
    <w:rsid w:val="00DF6FBF"/>
    <w:rsid w:val="00DF6FCC"/>
    <w:rsid w:val="00DF7052"/>
    <w:rsid w:val="00DF7F69"/>
    <w:rsid w:val="00E008BF"/>
    <w:rsid w:val="00E009E4"/>
    <w:rsid w:val="00E01CAE"/>
    <w:rsid w:val="00E0369F"/>
    <w:rsid w:val="00E0377B"/>
    <w:rsid w:val="00E04709"/>
    <w:rsid w:val="00E04904"/>
    <w:rsid w:val="00E0491D"/>
    <w:rsid w:val="00E052B7"/>
    <w:rsid w:val="00E05A1E"/>
    <w:rsid w:val="00E05BC0"/>
    <w:rsid w:val="00E06483"/>
    <w:rsid w:val="00E07B40"/>
    <w:rsid w:val="00E1099E"/>
    <w:rsid w:val="00E10EB4"/>
    <w:rsid w:val="00E11350"/>
    <w:rsid w:val="00E11540"/>
    <w:rsid w:val="00E12B1F"/>
    <w:rsid w:val="00E12DEA"/>
    <w:rsid w:val="00E14109"/>
    <w:rsid w:val="00E14FB5"/>
    <w:rsid w:val="00E151EE"/>
    <w:rsid w:val="00E15D21"/>
    <w:rsid w:val="00E165BC"/>
    <w:rsid w:val="00E16672"/>
    <w:rsid w:val="00E16CD7"/>
    <w:rsid w:val="00E1775B"/>
    <w:rsid w:val="00E17F18"/>
    <w:rsid w:val="00E2005D"/>
    <w:rsid w:val="00E20497"/>
    <w:rsid w:val="00E2238E"/>
    <w:rsid w:val="00E227DD"/>
    <w:rsid w:val="00E22BC1"/>
    <w:rsid w:val="00E22E6E"/>
    <w:rsid w:val="00E2330C"/>
    <w:rsid w:val="00E238FC"/>
    <w:rsid w:val="00E239A6"/>
    <w:rsid w:val="00E239D3"/>
    <w:rsid w:val="00E23B0E"/>
    <w:rsid w:val="00E240A8"/>
    <w:rsid w:val="00E24A77"/>
    <w:rsid w:val="00E25346"/>
    <w:rsid w:val="00E2586B"/>
    <w:rsid w:val="00E25E0A"/>
    <w:rsid w:val="00E26074"/>
    <w:rsid w:val="00E26795"/>
    <w:rsid w:val="00E2687D"/>
    <w:rsid w:val="00E27309"/>
    <w:rsid w:val="00E27B60"/>
    <w:rsid w:val="00E30147"/>
    <w:rsid w:val="00E3034A"/>
    <w:rsid w:val="00E32453"/>
    <w:rsid w:val="00E33B2E"/>
    <w:rsid w:val="00E33FF5"/>
    <w:rsid w:val="00E34039"/>
    <w:rsid w:val="00E344EC"/>
    <w:rsid w:val="00E34B09"/>
    <w:rsid w:val="00E34B68"/>
    <w:rsid w:val="00E34C77"/>
    <w:rsid w:val="00E34EAF"/>
    <w:rsid w:val="00E36C29"/>
    <w:rsid w:val="00E36DD3"/>
    <w:rsid w:val="00E36F7B"/>
    <w:rsid w:val="00E3729E"/>
    <w:rsid w:val="00E3786B"/>
    <w:rsid w:val="00E37A46"/>
    <w:rsid w:val="00E37A50"/>
    <w:rsid w:val="00E40A8F"/>
    <w:rsid w:val="00E40C00"/>
    <w:rsid w:val="00E40FDA"/>
    <w:rsid w:val="00E413E2"/>
    <w:rsid w:val="00E42161"/>
    <w:rsid w:val="00E427AC"/>
    <w:rsid w:val="00E43790"/>
    <w:rsid w:val="00E4415D"/>
    <w:rsid w:val="00E441B7"/>
    <w:rsid w:val="00E442C0"/>
    <w:rsid w:val="00E451F5"/>
    <w:rsid w:val="00E45798"/>
    <w:rsid w:val="00E46F9A"/>
    <w:rsid w:val="00E47F07"/>
    <w:rsid w:val="00E50228"/>
    <w:rsid w:val="00E50610"/>
    <w:rsid w:val="00E5074E"/>
    <w:rsid w:val="00E50F0F"/>
    <w:rsid w:val="00E51A58"/>
    <w:rsid w:val="00E52025"/>
    <w:rsid w:val="00E52844"/>
    <w:rsid w:val="00E531C8"/>
    <w:rsid w:val="00E534B7"/>
    <w:rsid w:val="00E53869"/>
    <w:rsid w:val="00E53EB6"/>
    <w:rsid w:val="00E54B84"/>
    <w:rsid w:val="00E54D4B"/>
    <w:rsid w:val="00E55196"/>
    <w:rsid w:val="00E553FF"/>
    <w:rsid w:val="00E55770"/>
    <w:rsid w:val="00E5611F"/>
    <w:rsid w:val="00E5615C"/>
    <w:rsid w:val="00E56E29"/>
    <w:rsid w:val="00E5720F"/>
    <w:rsid w:val="00E605B1"/>
    <w:rsid w:val="00E61070"/>
    <w:rsid w:val="00E61CE3"/>
    <w:rsid w:val="00E62363"/>
    <w:rsid w:val="00E6282B"/>
    <w:rsid w:val="00E62CB6"/>
    <w:rsid w:val="00E6381C"/>
    <w:rsid w:val="00E63AB5"/>
    <w:rsid w:val="00E64F2E"/>
    <w:rsid w:val="00E66733"/>
    <w:rsid w:val="00E66A51"/>
    <w:rsid w:val="00E6723C"/>
    <w:rsid w:val="00E67297"/>
    <w:rsid w:val="00E67B8E"/>
    <w:rsid w:val="00E70FA1"/>
    <w:rsid w:val="00E715F3"/>
    <w:rsid w:val="00E71642"/>
    <w:rsid w:val="00E7183B"/>
    <w:rsid w:val="00E71E2B"/>
    <w:rsid w:val="00E72A72"/>
    <w:rsid w:val="00E7329D"/>
    <w:rsid w:val="00E732CA"/>
    <w:rsid w:val="00E73563"/>
    <w:rsid w:val="00E73EEE"/>
    <w:rsid w:val="00E74304"/>
    <w:rsid w:val="00E74B91"/>
    <w:rsid w:val="00E74D0C"/>
    <w:rsid w:val="00E75043"/>
    <w:rsid w:val="00E751BE"/>
    <w:rsid w:val="00E75B90"/>
    <w:rsid w:val="00E75BEC"/>
    <w:rsid w:val="00E75DAA"/>
    <w:rsid w:val="00E77820"/>
    <w:rsid w:val="00E80A4F"/>
    <w:rsid w:val="00E80B2B"/>
    <w:rsid w:val="00E8145C"/>
    <w:rsid w:val="00E819A7"/>
    <w:rsid w:val="00E81C80"/>
    <w:rsid w:val="00E81CA2"/>
    <w:rsid w:val="00E81E93"/>
    <w:rsid w:val="00E82DE6"/>
    <w:rsid w:val="00E83895"/>
    <w:rsid w:val="00E83965"/>
    <w:rsid w:val="00E83CB6"/>
    <w:rsid w:val="00E83F8D"/>
    <w:rsid w:val="00E84003"/>
    <w:rsid w:val="00E8436C"/>
    <w:rsid w:val="00E84EA0"/>
    <w:rsid w:val="00E87173"/>
    <w:rsid w:val="00E87CBB"/>
    <w:rsid w:val="00E902B2"/>
    <w:rsid w:val="00E90E65"/>
    <w:rsid w:val="00E90EA9"/>
    <w:rsid w:val="00E91423"/>
    <w:rsid w:val="00E9162B"/>
    <w:rsid w:val="00E918AC"/>
    <w:rsid w:val="00E928EA"/>
    <w:rsid w:val="00E930D6"/>
    <w:rsid w:val="00E93336"/>
    <w:rsid w:val="00E93347"/>
    <w:rsid w:val="00E93B7D"/>
    <w:rsid w:val="00E95C60"/>
    <w:rsid w:val="00E9621C"/>
    <w:rsid w:val="00E9625E"/>
    <w:rsid w:val="00E96EF8"/>
    <w:rsid w:val="00E9740D"/>
    <w:rsid w:val="00E97535"/>
    <w:rsid w:val="00E97797"/>
    <w:rsid w:val="00EA0574"/>
    <w:rsid w:val="00EA05E7"/>
    <w:rsid w:val="00EA0F21"/>
    <w:rsid w:val="00EA181B"/>
    <w:rsid w:val="00EA1F00"/>
    <w:rsid w:val="00EA3F4E"/>
    <w:rsid w:val="00EA3FB3"/>
    <w:rsid w:val="00EA4604"/>
    <w:rsid w:val="00EA48E1"/>
    <w:rsid w:val="00EA4B66"/>
    <w:rsid w:val="00EA4C3B"/>
    <w:rsid w:val="00EA5381"/>
    <w:rsid w:val="00EA6D3A"/>
    <w:rsid w:val="00EA7644"/>
    <w:rsid w:val="00EA7BF1"/>
    <w:rsid w:val="00EB02EC"/>
    <w:rsid w:val="00EB0C04"/>
    <w:rsid w:val="00EB0D69"/>
    <w:rsid w:val="00EB1731"/>
    <w:rsid w:val="00EB1C24"/>
    <w:rsid w:val="00EB1FFB"/>
    <w:rsid w:val="00EB2E3D"/>
    <w:rsid w:val="00EB3E0C"/>
    <w:rsid w:val="00EB3E32"/>
    <w:rsid w:val="00EB4738"/>
    <w:rsid w:val="00EB4E57"/>
    <w:rsid w:val="00EB5917"/>
    <w:rsid w:val="00EB5B78"/>
    <w:rsid w:val="00EB6062"/>
    <w:rsid w:val="00EB6828"/>
    <w:rsid w:val="00EB684C"/>
    <w:rsid w:val="00EB71CE"/>
    <w:rsid w:val="00EB7249"/>
    <w:rsid w:val="00EB7B29"/>
    <w:rsid w:val="00EB7FEC"/>
    <w:rsid w:val="00EC0078"/>
    <w:rsid w:val="00EC47CA"/>
    <w:rsid w:val="00EC4C63"/>
    <w:rsid w:val="00EC508B"/>
    <w:rsid w:val="00EC5E0A"/>
    <w:rsid w:val="00EC63E1"/>
    <w:rsid w:val="00EC6726"/>
    <w:rsid w:val="00EC6898"/>
    <w:rsid w:val="00EC71ED"/>
    <w:rsid w:val="00EC72CF"/>
    <w:rsid w:val="00ED06C7"/>
    <w:rsid w:val="00ED0747"/>
    <w:rsid w:val="00ED0AB0"/>
    <w:rsid w:val="00ED0B88"/>
    <w:rsid w:val="00ED14E3"/>
    <w:rsid w:val="00ED19C4"/>
    <w:rsid w:val="00ED2D06"/>
    <w:rsid w:val="00ED3859"/>
    <w:rsid w:val="00ED38F1"/>
    <w:rsid w:val="00ED3DE0"/>
    <w:rsid w:val="00ED3EFB"/>
    <w:rsid w:val="00ED413B"/>
    <w:rsid w:val="00ED5F27"/>
    <w:rsid w:val="00ED5FF9"/>
    <w:rsid w:val="00ED6488"/>
    <w:rsid w:val="00EE023F"/>
    <w:rsid w:val="00EE16AC"/>
    <w:rsid w:val="00EE1EDE"/>
    <w:rsid w:val="00EE22C3"/>
    <w:rsid w:val="00EE2A03"/>
    <w:rsid w:val="00EE2FBA"/>
    <w:rsid w:val="00EE387E"/>
    <w:rsid w:val="00EE3AD2"/>
    <w:rsid w:val="00EE4154"/>
    <w:rsid w:val="00EE4569"/>
    <w:rsid w:val="00EE47BB"/>
    <w:rsid w:val="00EE48A8"/>
    <w:rsid w:val="00EE4E4B"/>
    <w:rsid w:val="00EE5015"/>
    <w:rsid w:val="00EE58BD"/>
    <w:rsid w:val="00EE61E6"/>
    <w:rsid w:val="00EE7FD6"/>
    <w:rsid w:val="00EF005D"/>
    <w:rsid w:val="00EF017F"/>
    <w:rsid w:val="00EF047B"/>
    <w:rsid w:val="00EF0DDE"/>
    <w:rsid w:val="00EF1E5D"/>
    <w:rsid w:val="00EF2F84"/>
    <w:rsid w:val="00EF3AC9"/>
    <w:rsid w:val="00EF410C"/>
    <w:rsid w:val="00EF497E"/>
    <w:rsid w:val="00EF5ABA"/>
    <w:rsid w:val="00EF5AE2"/>
    <w:rsid w:val="00EF6769"/>
    <w:rsid w:val="00EF6997"/>
    <w:rsid w:val="00EF69FE"/>
    <w:rsid w:val="00EF7263"/>
    <w:rsid w:val="00EF7734"/>
    <w:rsid w:val="00EF7B6D"/>
    <w:rsid w:val="00F00478"/>
    <w:rsid w:val="00F005F5"/>
    <w:rsid w:val="00F00A83"/>
    <w:rsid w:val="00F01E79"/>
    <w:rsid w:val="00F02137"/>
    <w:rsid w:val="00F02569"/>
    <w:rsid w:val="00F03353"/>
    <w:rsid w:val="00F037CA"/>
    <w:rsid w:val="00F04A67"/>
    <w:rsid w:val="00F05343"/>
    <w:rsid w:val="00F05B32"/>
    <w:rsid w:val="00F05B54"/>
    <w:rsid w:val="00F06818"/>
    <w:rsid w:val="00F06999"/>
    <w:rsid w:val="00F06DC9"/>
    <w:rsid w:val="00F10027"/>
    <w:rsid w:val="00F108A3"/>
    <w:rsid w:val="00F10D54"/>
    <w:rsid w:val="00F11786"/>
    <w:rsid w:val="00F125DD"/>
    <w:rsid w:val="00F14814"/>
    <w:rsid w:val="00F1562C"/>
    <w:rsid w:val="00F15AE3"/>
    <w:rsid w:val="00F165F8"/>
    <w:rsid w:val="00F172BC"/>
    <w:rsid w:val="00F17981"/>
    <w:rsid w:val="00F20C2E"/>
    <w:rsid w:val="00F214DA"/>
    <w:rsid w:val="00F21F6D"/>
    <w:rsid w:val="00F22909"/>
    <w:rsid w:val="00F229C0"/>
    <w:rsid w:val="00F22ECB"/>
    <w:rsid w:val="00F23CC2"/>
    <w:rsid w:val="00F2489E"/>
    <w:rsid w:val="00F24A2C"/>
    <w:rsid w:val="00F25069"/>
    <w:rsid w:val="00F26444"/>
    <w:rsid w:val="00F26C3C"/>
    <w:rsid w:val="00F272F1"/>
    <w:rsid w:val="00F30604"/>
    <w:rsid w:val="00F3095A"/>
    <w:rsid w:val="00F30C29"/>
    <w:rsid w:val="00F30D6D"/>
    <w:rsid w:val="00F30DEA"/>
    <w:rsid w:val="00F318FD"/>
    <w:rsid w:val="00F32098"/>
    <w:rsid w:val="00F320E2"/>
    <w:rsid w:val="00F321A4"/>
    <w:rsid w:val="00F323E2"/>
    <w:rsid w:val="00F332E7"/>
    <w:rsid w:val="00F33C59"/>
    <w:rsid w:val="00F34533"/>
    <w:rsid w:val="00F34BCA"/>
    <w:rsid w:val="00F3539B"/>
    <w:rsid w:val="00F356E8"/>
    <w:rsid w:val="00F358D4"/>
    <w:rsid w:val="00F37533"/>
    <w:rsid w:val="00F37825"/>
    <w:rsid w:val="00F403C3"/>
    <w:rsid w:val="00F40779"/>
    <w:rsid w:val="00F40B9E"/>
    <w:rsid w:val="00F417E6"/>
    <w:rsid w:val="00F41BAD"/>
    <w:rsid w:val="00F429B5"/>
    <w:rsid w:val="00F42D81"/>
    <w:rsid w:val="00F433BA"/>
    <w:rsid w:val="00F43406"/>
    <w:rsid w:val="00F43B61"/>
    <w:rsid w:val="00F43BF5"/>
    <w:rsid w:val="00F440FA"/>
    <w:rsid w:val="00F4433C"/>
    <w:rsid w:val="00F452CF"/>
    <w:rsid w:val="00F466EF"/>
    <w:rsid w:val="00F46B4F"/>
    <w:rsid w:val="00F50E03"/>
    <w:rsid w:val="00F50FEE"/>
    <w:rsid w:val="00F5110D"/>
    <w:rsid w:val="00F515F6"/>
    <w:rsid w:val="00F51EE9"/>
    <w:rsid w:val="00F51F0F"/>
    <w:rsid w:val="00F51F14"/>
    <w:rsid w:val="00F5264B"/>
    <w:rsid w:val="00F52D06"/>
    <w:rsid w:val="00F5492D"/>
    <w:rsid w:val="00F54985"/>
    <w:rsid w:val="00F55574"/>
    <w:rsid w:val="00F562C0"/>
    <w:rsid w:val="00F570CE"/>
    <w:rsid w:val="00F57623"/>
    <w:rsid w:val="00F57629"/>
    <w:rsid w:val="00F576C4"/>
    <w:rsid w:val="00F57885"/>
    <w:rsid w:val="00F60E91"/>
    <w:rsid w:val="00F60FFB"/>
    <w:rsid w:val="00F610C3"/>
    <w:rsid w:val="00F6127D"/>
    <w:rsid w:val="00F6409C"/>
    <w:rsid w:val="00F6426F"/>
    <w:rsid w:val="00F64349"/>
    <w:rsid w:val="00F64F31"/>
    <w:rsid w:val="00F651FD"/>
    <w:rsid w:val="00F65C30"/>
    <w:rsid w:val="00F65F0C"/>
    <w:rsid w:val="00F65FA3"/>
    <w:rsid w:val="00F662E3"/>
    <w:rsid w:val="00F66860"/>
    <w:rsid w:val="00F66B38"/>
    <w:rsid w:val="00F67788"/>
    <w:rsid w:val="00F67CFB"/>
    <w:rsid w:val="00F67EDE"/>
    <w:rsid w:val="00F67F21"/>
    <w:rsid w:val="00F67FC3"/>
    <w:rsid w:val="00F708AA"/>
    <w:rsid w:val="00F70EF4"/>
    <w:rsid w:val="00F70F37"/>
    <w:rsid w:val="00F711DF"/>
    <w:rsid w:val="00F7158B"/>
    <w:rsid w:val="00F71BF1"/>
    <w:rsid w:val="00F72CFC"/>
    <w:rsid w:val="00F72EDD"/>
    <w:rsid w:val="00F72EF0"/>
    <w:rsid w:val="00F73106"/>
    <w:rsid w:val="00F7365F"/>
    <w:rsid w:val="00F775AC"/>
    <w:rsid w:val="00F77899"/>
    <w:rsid w:val="00F8092B"/>
    <w:rsid w:val="00F80969"/>
    <w:rsid w:val="00F80E0E"/>
    <w:rsid w:val="00F81B06"/>
    <w:rsid w:val="00F81B6C"/>
    <w:rsid w:val="00F822AF"/>
    <w:rsid w:val="00F83C53"/>
    <w:rsid w:val="00F84753"/>
    <w:rsid w:val="00F84A82"/>
    <w:rsid w:val="00F84E60"/>
    <w:rsid w:val="00F84FA3"/>
    <w:rsid w:val="00F85910"/>
    <w:rsid w:val="00F85971"/>
    <w:rsid w:val="00F86B19"/>
    <w:rsid w:val="00F86D5A"/>
    <w:rsid w:val="00F9044F"/>
    <w:rsid w:val="00F904AB"/>
    <w:rsid w:val="00F91C66"/>
    <w:rsid w:val="00F91EBE"/>
    <w:rsid w:val="00F9201B"/>
    <w:rsid w:val="00F92B54"/>
    <w:rsid w:val="00F92BF3"/>
    <w:rsid w:val="00F92CEA"/>
    <w:rsid w:val="00F93639"/>
    <w:rsid w:val="00F93BB1"/>
    <w:rsid w:val="00F93C03"/>
    <w:rsid w:val="00F942A6"/>
    <w:rsid w:val="00F95089"/>
    <w:rsid w:val="00F9562A"/>
    <w:rsid w:val="00F96A93"/>
    <w:rsid w:val="00F976EA"/>
    <w:rsid w:val="00FA25C5"/>
    <w:rsid w:val="00FA27BB"/>
    <w:rsid w:val="00FA3686"/>
    <w:rsid w:val="00FA4AE3"/>
    <w:rsid w:val="00FA4DF3"/>
    <w:rsid w:val="00FA5372"/>
    <w:rsid w:val="00FA539A"/>
    <w:rsid w:val="00FA5743"/>
    <w:rsid w:val="00FA72FB"/>
    <w:rsid w:val="00FA746D"/>
    <w:rsid w:val="00FA7E3D"/>
    <w:rsid w:val="00FB1625"/>
    <w:rsid w:val="00FB1842"/>
    <w:rsid w:val="00FB21D3"/>
    <w:rsid w:val="00FB2271"/>
    <w:rsid w:val="00FB288F"/>
    <w:rsid w:val="00FB2927"/>
    <w:rsid w:val="00FB4972"/>
    <w:rsid w:val="00FB56D5"/>
    <w:rsid w:val="00FB5ADC"/>
    <w:rsid w:val="00FB5BC5"/>
    <w:rsid w:val="00FB6B18"/>
    <w:rsid w:val="00FB6B81"/>
    <w:rsid w:val="00FB7F6A"/>
    <w:rsid w:val="00FC0BFE"/>
    <w:rsid w:val="00FC2195"/>
    <w:rsid w:val="00FC2333"/>
    <w:rsid w:val="00FC2505"/>
    <w:rsid w:val="00FC2A93"/>
    <w:rsid w:val="00FC2CCE"/>
    <w:rsid w:val="00FC3A45"/>
    <w:rsid w:val="00FC3C1B"/>
    <w:rsid w:val="00FC3CDC"/>
    <w:rsid w:val="00FC430C"/>
    <w:rsid w:val="00FC64BE"/>
    <w:rsid w:val="00FC7687"/>
    <w:rsid w:val="00FC7E99"/>
    <w:rsid w:val="00FD16BD"/>
    <w:rsid w:val="00FD1910"/>
    <w:rsid w:val="00FD25E3"/>
    <w:rsid w:val="00FD27C1"/>
    <w:rsid w:val="00FD27D1"/>
    <w:rsid w:val="00FD2F2C"/>
    <w:rsid w:val="00FD37D1"/>
    <w:rsid w:val="00FD5C18"/>
    <w:rsid w:val="00FD5F9A"/>
    <w:rsid w:val="00FD6509"/>
    <w:rsid w:val="00FE07A2"/>
    <w:rsid w:val="00FE19B8"/>
    <w:rsid w:val="00FE24DD"/>
    <w:rsid w:val="00FE260B"/>
    <w:rsid w:val="00FE363C"/>
    <w:rsid w:val="00FE45A8"/>
    <w:rsid w:val="00FE4832"/>
    <w:rsid w:val="00FE4B51"/>
    <w:rsid w:val="00FE55DD"/>
    <w:rsid w:val="00FE59D4"/>
    <w:rsid w:val="00FE63F4"/>
    <w:rsid w:val="00FE7C13"/>
    <w:rsid w:val="00FF0D31"/>
    <w:rsid w:val="00FF0DD2"/>
    <w:rsid w:val="00FF0E53"/>
    <w:rsid w:val="00FF1285"/>
    <w:rsid w:val="00FF2087"/>
    <w:rsid w:val="00FF23E2"/>
    <w:rsid w:val="00FF2E64"/>
    <w:rsid w:val="00FF51DC"/>
    <w:rsid w:val="00FF583F"/>
    <w:rsid w:val="00FF5B77"/>
    <w:rsid w:val="00FF5EE0"/>
    <w:rsid w:val="00FF6A39"/>
    <w:rsid w:val="00FF6D72"/>
    <w:rsid w:val="00FF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color="none [2404]">
      <v:fill color="white" on="f"/>
      <v:stroke dashstyle="1 1" color="none [2404]" weight="1.25pt" endcap="round"/>
      <o:colormru v:ext="edit" colors="#fc0,#f769e6,#c60,#1c04cc,#606,#06c,#0f0173,#f9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1A4"/>
    <w:pPr>
      <w:spacing w:after="220"/>
    </w:pPr>
    <w:rPr>
      <w:color w:val="7F7F7F" w:themeColor="text1" w:themeTint="80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F321A4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color w:val="2A4F1C" w:themeColor="accent1" w:themeShade="80"/>
    </w:rPr>
  </w:style>
  <w:style w:type="paragraph" w:styleId="Heading2">
    <w:name w:val="heading 2"/>
    <w:basedOn w:val="Normal"/>
    <w:next w:val="Normal"/>
    <w:link w:val="Heading2Char"/>
    <w:uiPriority w:val="1"/>
    <w:qFormat/>
    <w:rsid w:val="00F321A4"/>
    <w:pPr>
      <w:keepNext/>
      <w:keepLines/>
      <w:spacing w:after="160" w:line="240" w:lineRule="auto"/>
      <w:outlineLvl w:val="1"/>
    </w:pPr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paragraph" w:styleId="Heading3">
    <w:name w:val="heading 3"/>
    <w:basedOn w:val="Normal"/>
    <w:next w:val="Normal"/>
    <w:link w:val="Heading3Char"/>
    <w:uiPriority w:val="1"/>
    <w:qFormat/>
    <w:rsid w:val="00F321A4"/>
    <w:pPr>
      <w:tabs>
        <w:tab w:val="right" w:pos="5760"/>
      </w:tabs>
      <w:contextualSpacing/>
      <w:outlineLvl w:val="2"/>
    </w:pPr>
    <w:rPr>
      <w:b/>
      <w:bCs/>
      <w:i/>
      <w:iCs/>
    </w:rPr>
  </w:style>
  <w:style w:type="paragraph" w:styleId="Heading5">
    <w:name w:val="heading 5"/>
    <w:basedOn w:val="Normal"/>
    <w:link w:val="Heading5Char"/>
    <w:uiPriority w:val="9"/>
    <w:qFormat/>
    <w:rsid w:val="002E621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321A4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F321A4"/>
    <w:rPr>
      <w:rFonts w:asciiTheme="majorHAnsi" w:eastAsiaTheme="majorEastAsia" w:hAnsiTheme="majorHAnsi" w:cstheme="majorBidi"/>
      <w:color w:val="2A4F1C" w:themeColor="accent1" w:themeShade="8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F321A4"/>
    <w:rPr>
      <w:rFonts w:asciiTheme="majorHAnsi" w:eastAsiaTheme="majorEastAsia" w:hAnsiTheme="majorHAnsi" w:cstheme="majorBidi"/>
      <w:b/>
      <w:bCs/>
      <w:color w:val="2A4F1C" w:themeColor="accent1" w:themeShade="80"/>
      <w:sz w:val="24"/>
      <w:szCs w:val="24"/>
    </w:rPr>
  </w:style>
  <w:style w:type="paragraph" w:customStyle="1" w:styleId="ChurchName">
    <w:name w:val="Church Name"/>
    <w:basedOn w:val="Normal"/>
    <w:uiPriority w:val="1"/>
    <w:qFormat/>
    <w:rsid w:val="00F321A4"/>
    <w:pPr>
      <w:spacing w:after="0"/>
      <w:jc w:val="center"/>
    </w:pPr>
    <w:rPr>
      <w:b/>
      <w:bCs/>
      <w:color w:val="2A4F1C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F321A4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rsid w:val="00F321A4"/>
    <w:rPr>
      <w:b/>
      <w:bCs/>
      <w:i/>
      <w:iCs/>
      <w:color w:val="7F7F7F" w:themeColor="text1" w:themeTint="80"/>
      <w:sz w:val="24"/>
      <w:szCs w:val="24"/>
    </w:rPr>
  </w:style>
  <w:style w:type="paragraph" w:customStyle="1" w:styleId="Names">
    <w:name w:val="Names"/>
    <w:basedOn w:val="Normal"/>
    <w:link w:val="NamesChar"/>
    <w:uiPriority w:val="1"/>
    <w:qFormat/>
    <w:rsid w:val="00F321A4"/>
    <w:pPr>
      <w:tabs>
        <w:tab w:val="right" w:pos="5760"/>
      </w:tabs>
      <w:contextualSpacing/>
    </w:pPr>
    <w:rPr>
      <w:i/>
      <w:iCs/>
    </w:rPr>
  </w:style>
  <w:style w:type="character" w:customStyle="1" w:styleId="NamesChar">
    <w:name w:val="Names Char"/>
    <w:basedOn w:val="DefaultParagraphFont"/>
    <w:link w:val="Names"/>
    <w:uiPriority w:val="1"/>
    <w:rsid w:val="00F321A4"/>
    <w:rPr>
      <w:i/>
      <w:iCs/>
      <w:color w:val="7F7F7F" w:themeColor="text1" w:themeTint="80"/>
      <w:sz w:val="24"/>
      <w:szCs w:val="24"/>
    </w:rPr>
  </w:style>
  <w:style w:type="table" w:styleId="TableGrid">
    <w:name w:val="Table Grid"/>
    <w:basedOn w:val="TableNormal"/>
    <w:uiPriority w:val="39"/>
    <w:rsid w:val="00F3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1"/>
    <w:unhideWhenUsed/>
    <w:qFormat/>
    <w:rsid w:val="00F321A4"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22"/>
    <w:unhideWhenUsed/>
    <w:qFormat/>
    <w:rsid w:val="00F321A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8F0"/>
    <w:rPr>
      <w:rFonts w:ascii="Tahoma" w:hAnsi="Tahoma" w:cs="Tahoma"/>
      <w:color w:val="7F7F7F" w:themeColor="text1" w:themeTint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2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24E"/>
    <w:rPr>
      <w:color w:val="7F7F7F" w:themeColor="text1" w:themeTint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72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24E"/>
    <w:rPr>
      <w:color w:val="7F7F7F" w:themeColor="text1" w:themeTint="8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11E51"/>
    <w:rPr>
      <w:i/>
      <w:iCs/>
    </w:rPr>
  </w:style>
  <w:style w:type="character" w:customStyle="1" w:styleId="Normal1">
    <w:name w:val="Normal1"/>
    <w:basedOn w:val="DefaultParagraphFont"/>
    <w:rsid w:val="001C61DB"/>
  </w:style>
  <w:style w:type="paragraph" w:customStyle="1" w:styleId="verse">
    <w:name w:val="verse"/>
    <w:basedOn w:val="Normal"/>
    <w:rsid w:val="00622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622F7D"/>
    <w:rPr>
      <w:color w:val="0000FF"/>
      <w:u w:val="single"/>
    </w:rPr>
  </w:style>
  <w:style w:type="character" w:customStyle="1" w:styleId="null">
    <w:name w:val="null"/>
    <w:basedOn w:val="DefaultParagraphFont"/>
    <w:rsid w:val="005512C1"/>
  </w:style>
  <w:style w:type="paragraph" w:styleId="ListParagraph">
    <w:name w:val="List Paragraph"/>
    <w:basedOn w:val="Normal"/>
    <w:uiPriority w:val="34"/>
    <w:qFormat/>
    <w:rsid w:val="00B66661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09E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09E4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09E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09E4"/>
    <w:rPr>
      <w:rFonts w:ascii="Arial" w:eastAsia="Times New Roman" w:hAnsi="Arial" w:cs="Arial"/>
      <w:vanish/>
      <w:sz w:val="16"/>
      <w:szCs w:val="16"/>
      <w:lang w:eastAsia="en-US"/>
    </w:rPr>
  </w:style>
  <w:style w:type="character" w:customStyle="1" w:styleId="st">
    <w:name w:val="st"/>
    <w:basedOn w:val="DefaultParagraphFont"/>
    <w:rsid w:val="00904374"/>
  </w:style>
  <w:style w:type="paragraph" w:styleId="Title">
    <w:name w:val="Title"/>
    <w:basedOn w:val="Normal"/>
    <w:next w:val="Normal"/>
    <w:link w:val="TitleChar"/>
    <w:uiPriority w:val="10"/>
    <w:qFormat/>
    <w:rsid w:val="002C744C"/>
    <w:pPr>
      <w:pBdr>
        <w:bottom w:val="single" w:sz="8" w:space="4" w:color="549E3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473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44C"/>
    <w:rPr>
      <w:rFonts w:asciiTheme="majorHAnsi" w:eastAsiaTheme="majorEastAsia" w:hAnsiTheme="majorHAnsi" w:cstheme="majorBidi"/>
      <w:color w:val="33473C" w:themeColor="text2" w:themeShade="BF"/>
      <w:spacing w:val="5"/>
      <w:kern w:val="28"/>
      <w:sz w:val="52"/>
      <w:szCs w:val="52"/>
    </w:rPr>
  </w:style>
  <w:style w:type="character" w:customStyle="1" w:styleId="reftext">
    <w:name w:val="reftext"/>
    <w:basedOn w:val="DefaultParagraphFont"/>
    <w:rsid w:val="00AC2A65"/>
  </w:style>
  <w:style w:type="character" w:customStyle="1" w:styleId="highl">
    <w:name w:val="highl"/>
    <w:basedOn w:val="DefaultParagraphFont"/>
    <w:rsid w:val="00AC2A65"/>
  </w:style>
  <w:style w:type="character" w:customStyle="1" w:styleId="btext2">
    <w:name w:val="btext2"/>
    <w:basedOn w:val="DefaultParagraphFont"/>
    <w:rsid w:val="00AC2A65"/>
  </w:style>
  <w:style w:type="character" w:customStyle="1" w:styleId="btext1">
    <w:name w:val="btext1"/>
    <w:basedOn w:val="DefaultParagraphFont"/>
    <w:rsid w:val="004E37EF"/>
  </w:style>
  <w:style w:type="character" w:customStyle="1" w:styleId="verse-num">
    <w:name w:val="verse-num"/>
    <w:basedOn w:val="DefaultParagraphFont"/>
    <w:rsid w:val="00892D8C"/>
  </w:style>
  <w:style w:type="character" w:customStyle="1" w:styleId="small-caps">
    <w:name w:val="small-caps"/>
    <w:basedOn w:val="DefaultParagraphFont"/>
    <w:rsid w:val="00892D8C"/>
  </w:style>
  <w:style w:type="character" w:customStyle="1" w:styleId="Heading5Char">
    <w:name w:val="Heading 5 Char"/>
    <w:basedOn w:val="DefaultParagraphFont"/>
    <w:link w:val="Heading5"/>
    <w:uiPriority w:val="9"/>
    <w:rsid w:val="002E6210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customStyle="1" w:styleId="text">
    <w:name w:val="text"/>
    <w:basedOn w:val="DefaultParagraphFont"/>
    <w:rsid w:val="00AF0027"/>
  </w:style>
  <w:style w:type="character" w:customStyle="1" w:styleId="Normal2">
    <w:name w:val="Normal2"/>
    <w:basedOn w:val="DefaultParagraphFont"/>
    <w:rsid w:val="007A4FDA"/>
  </w:style>
  <w:style w:type="character" w:customStyle="1" w:styleId="indent-1-breaks">
    <w:name w:val="indent-1-breaks"/>
    <w:basedOn w:val="DefaultParagraphFont"/>
    <w:rsid w:val="00F21F6D"/>
  </w:style>
  <w:style w:type="character" w:customStyle="1" w:styleId="watch-title">
    <w:name w:val="watch-title"/>
    <w:basedOn w:val="DefaultParagraphFont"/>
    <w:rsid w:val="00AC1B28"/>
  </w:style>
  <w:style w:type="character" w:customStyle="1" w:styleId="content">
    <w:name w:val="content"/>
    <w:basedOn w:val="DefaultParagraphFont"/>
    <w:rsid w:val="00EE61E6"/>
  </w:style>
  <w:style w:type="character" w:customStyle="1" w:styleId="label">
    <w:name w:val="label"/>
    <w:basedOn w:val="DefaultParagraphFont"/>
    <w:rsid w:val="00EE61E6"/>
  </w:style>
  <w:style w:type="character" w:customStyle="1" w:styleId="aqj">
    <w:name w:val="aqj"/>
    <w:basedOn w:val="DefaultParagraphFont"/>
    <w:rsid w:val="004A3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5528">
          <w:marLeft w:val="0"/>
          <w:marRight w:val="-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6817">
          <w:marLeft w:val="0"/>
          <w:marRight w:val="-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2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72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35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8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315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9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62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442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07938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856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437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491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38797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FF7241"/>
                                                                            <w:left w:val="single" w:sz="6" w:space="15" w:color="FF7241"/>
                                                                            <w:bottom w:val="single" w:sz="6" w:space="11" w:color="FF7241"/>
                                                                            <w:right w:val="single" w:sz="6" w:space="15" w:color="FF7241"/>
                                                                          </w:divBdr>
                                                                          <w:divsChild>
                                                                            <w:div w:id="1858423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7107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369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5552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2524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9792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9786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3836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7533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2442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4367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9946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0120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9277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6334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4392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5934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2020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5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7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9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03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6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1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7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0086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613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8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1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0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1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6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5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3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8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creativecommons.org/licenses/by-nc-nd/3.0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openclipart.org/detail/16141/god-heart-text-converted-to-image%7Cpath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starpoempickjuly.blogspot.com/2012_01_01_archive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meo.com/64493899" TargetMode="External"/><Relationship Id="rId24" Type="http://schemas.openxmlformats.org/officeDocument/2006/relationships/hyperlink" Target="https://creativecommons.org/licenses/by-nc-nd/3.0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hyperlink" Target="http://starpoempickjuly.blogspot.com/2012_01_01_archive.html" TargetMode="External"/><Relationship Id="rId10" Type="http://schemas.openxmlformats.org/officeDocument/2006/relationships/hyperlink" Target="http://vimeo.com/64493899" TargetMode="External"/><Relationship Id="rId19" Type="http://schemas.openxmlformats.org/officeDocument/2006/relationships/hyperlink" Target="http://starpoempickjuly.blogspot.com/2012_01_01_archive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vimeo.com/64493899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lene%20Ary\Desktop\bulletin6-15.dotx" TargetMode="External"/></Relationships>
</file>

<file path=word/theme/theme1.xml><?xml version="1.0" encoding="utf-8"?>
<a:theme xmlns:a="http://schemas.openxmlformats.org/drawingml/2006/main" name="Protestant church bulletin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FF0000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ACC82-3CAF-4C96-BBE2-8D8AA548F6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18A739-6238-469C-BFCA-8C1A5E663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bulletin6-15</Template>
  <TotalTime>0</TotalTime>
  <Pages>4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2019-03-02T03:51:00Z</dcterms:created>
  <dcterms:modified xsi:type="dcterms:W3CDTF">2019-03-02T03:51:00Z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TC039920469991</vt:lpwstr>
  </property>
</Properties>
</file>